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C4BA8C" w14:textId="77777777" w:rsidR="009447FC" w:rsidRDefault="00C77BD9" w:rsidP="00E06FDE">
      <w:pPr>
        <w:pStyle w:val="Kop7"/>
        <w:rPr>
          <w:rFonts w:cs="Arial"/>
          <w:sz w:val="22"/>
          <w:szCs w:val="22"/>
        </w:rPr>
      </w:pPr>
      <w:r>
        <w:rPr>
          <w:rFonts w:cs="Arial"/>
          <w:noProof/>
          <w:sz w:val="22"/>
          <w:szCs w:val="22"/>
        </w:rPr>
        <mc:AlternateContent>
          <mc:Choice Requires="wps">
            <w:drawing>
              <wp:anchor distT="0" distB="0" distL="114300" distR="114300" simplePos="0" relativeHeight="251656192" behindDoc="0" locked="0" layoutInCell="1" allowOverlap="1" wp14:anchorId="6CA5955A" wp14:editId="3B2403BD">
                <wp:simplePos x="0" y="0"/>
                <wp:positionH relativeFrom="column">
                  <wp:posOffset>2780665</wp:posOffset>
                </wp:positionH>
                <wp:positionV relativeFrom="paragraph">
                  <wp:posOffset>5080</wp:posOffset>
                </wp:positionV>
                <wp:extent cx="2885440" cy="631190"/>
                <wp:effectExtent l="13335" t="9525" r="6350" b="6985"/>
                <wp:wrapNone/>
                <wp:docPr id="1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85440" cy="631190"/>
                        </a:xfrm>
                        <a:prstGeom prst="rect">
                          <a:avLst/>
                        </a:prstGeom>
                        <a:extLst>
                          <a:ext uri="{AF507438-7753-43E0-B8FC-AC1667EBCBE1}">
                            <a14:hiddenEffects xmlns:a14="http://schemas.microsoft.com/office/drawing/2010/main">
                              <a:effectLst/>
                            </a14:hiddenEffects>
                          </a:ext>
                        </a:extLst>
                      </wps:spPr>
                      <wps:txbx>
                        <w:txbxContent>
                          <w:p w14:paraId="6354E4C1" w14:textId="77777777" w:rsidR="00AF6C61" w:rsidRDefault="00AF6C61" w:rsidP="00C77BD9">
                            <w:pPr>
                              <w:pStyle w:val="Normaalweb"/>
                              <w:spacing w:before="0" w:beforeAutospacing="0" w:after="0" w:afterAutospacing="0"/>
                              <w:jc w:val="center"/>
                            </w:pPr>
                            <w:r>
                              <w:rPr>
                                <w:rFonts w:ascii="Arial Black" w:hAnsi="Arial Black"/>
                                <w:color w:val="00B0F0"/>
                                <w:sz w:val="40"/>
                                <w:szCs w:val="40"/>
                                <w14:textOutline w14:w="9525" w14:cap="flat" w14:cmpd="sng" w14:algn="ctr">
                                  <w14:solidFill>
                                    <w14:srgbClr w14:val="00B0F0"/>
                                  </w14:solidFill>
                                  <w14:prstDash w14:val="solid"/>
                                  <w14:round/>
                                </w14:textOutline>
                              </w:rPr>
                              <w:t>NIEUWSBRIEF</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6CA5955A" id="_x0000_t202" coordsize="21600,21600" o:spt="202" path="m,l,21600r21600,l21600,xe">
                <v:stroke joinstyle="miter"/>
                <v:path gradientshapeok="t" o:connecttype="rect"/>
              </v:shapetype>
              <v:shape id="WordArt 2" o:spid="_x0000_s1026" type="#_x0000_t202" style="position:absolute;left:0;text-align:left;margin-left:218.95pt;margin-top:.4pt;width:227.2pt;height:49.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" filled="f" stroked="f">
                <o:lock v:ext="edit" shapetype="t"/>
                <v:textbox style="mso-fit-shape-to-text:t">
                  <w:txbxContent>
                    <w:p w14:paraId="6354E4C1" w14:textId="77777777" w:rsidR="00AF6C61" w:rsidRDefault="00AF6C61" w:rsidP="00C77BD9">
                      <w:pPr>
                        <w:pStyle w:val="Normaalweb"/>
                        <w:spacing w:before="0" w:beforeAutospacing="0" w:after="0" w:afterAutospacing="0"/>
                        <w:jc w:val="center"/>
                      </w:pPr>
                      <w:r>
                        <w:rPr>
                          <w:rFonts w:ascii="Arial Black" w:hAnsi="Arial Black"/>
                          <w:color w:val="00B0F0"/>
                          <w:sz w:val="40"/>
                          <w:szCs w:val="40"/>
                          <w14:textOutline w14:w="9525" w14:cap="flat" w14:cmpd="sng" w14:algn="ctr">
                            <w14:solidFill>
                              <w14:srgbClr w14:val="00B0F0"/>
                            </w14:solidFill>
                            <w14:prstDash w14:val="solid"/>
                            <w14:round/>
                          </w14:textOutline>
                        </w:rPr>
                        <w:t>NIEUWSBRIEF</w:t>
                      </w:r>
                    </w:p>
                  </w:txbxContent>
                </v:textbox>
              </v:shape>
            </w:pict>
          </mc:Fallback>
        </mc:AlternateContent>
      </w:r>
    </w:p>
    <w:p w14:paraId="69165A9F" w14:textId="77777777" w:rsidR="00E06FDE" w:rsidRPr="001718FD" w:rsidRDefault="00E06FDE" w:rsidP="00E06FDE">
      <w:pPr>
        <w:pStyle w:val="Kop7"/>
        <w:rPr>
          <w:rFonts w:cs="Arial"/>
          <w:sz w:val="22"/>
          <w:szCs w:val="22"/>
        </w:rPr>
      </w:pPr>
      <w:r w:rsidRPr="001718FD">
        <w:rPr>
          <w:rFonts w:cs="Arial"/>
          <w:noProof/>
          <w:sz w:val="22"/>
          <w:szCs w:val="22"/>
        </w:rPr>
        <w:drawing>
          <wp:anchor distT="0" distB="0" distL="114300" distR="114300" simplePos="0" relativeHeight="251655168" behindDoc="0" locked="0" layoutInCell="1" allowOverlap="1" wp14:anchorId="64B1A02A" wp14:editId="6FB05076">
            <wp:simplePos x="0" y="0"/>
            <wp:positionH relativeFrom="column">
              <wp:posOffset>62230</wp:posOffset>
            </wp:positionH>
            <wp:positionV relativeFrom="paragraph">
              <wp:posOffset>-271145</wp:posOffset>
            </wp:positionV>
            <wp:extent cx="2162175" cy="885825"/>
            <wp:effectExtent l="0" t="0" r="9525" b="9525"/>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2175" cy="885825"/>
                    </a:xfrm>
                    <a:prstGeom prst="rect">
                      <a:avLst/>
                    </a:prstGeom>
                    <a:noFill/>
                  </pic:spPr>
                </pic:pic>
              </a:graphicData>
            </a:graphic>
            <wp14:sizeRelH relativeFrom="page">
              <wp14:pctWidth>0</wp14:pctWidth>
            </wp14:sizeRelH>
            <wp14:sizeRelV relativeFrom="page">
              <wp14:pctHeight>0</wp14:pctHeight>
            </wp14:sizeRelV>
          </wp:anchor>
        </w:drawing>
      </w:r>
    </w:p>
    <w:p w14:paraId="3936A106" w14:textId="59DDEA5D" w:rsidR="00E06FDE" w:rsidRPr="001718FD" w:rsidRDefault="00E06FDE" w:rsidP="076502A8">
      <w:pPr>
        <w:pStyle w:val="Kop7"/>
        <w:rPr>
          <w:rFonts w:cs="Arial"/>
          <w:i/>
          <w:iCs/>
          <w:color w:val="00B0F0"/>
          <w:sz w:val="22"/>
          <w:szCs w:val="22"/>
        </w:rPr>
      </w:pPr>
      <w:r w:rsidRPr="001718FD">
        <w:rPr>
          <w:rFonts w:cs="Arial"/>
          <w:color w:val="00B0F0"/>
          <w:sz w:val="22"/>
          <w:szCs w:val="22"/>
        </w:rPr>
        <w:t xml:space="preserve"> </w:t>
      </w:r>
      <w:proofErr w:type="spellStart"/>
      <w:r w:rsidRPr="001718FD">
        <w:rPr>
          <w:rFonts w:cs="Arial"/>
          <w:color w:val="00B0F0"/>
          <w:sz w:val="22"/>
          <w:szCs w:val="22"/>
        </w:rPr>
        <w:t>Joz.Israëlsstraat</w:t>
      </w:r>
      <w:proofErr w:type="spellEnd"/>
      <w:r w:rsidRPr="001718FD">
        <w:rPr>
          <w:rFonts w:cs="Arial"/>
          <w:color w:val="00B0F0"/>
          <w:sz w:val="22"/>
          <w:szCs w:val="22"/>
        </w:rPr>
        <w:t xml:space="preserve"> 2 </w:t>
      </w:r>
      <w:r w:rsidR="00D81CF4">
        <w:rPr>
          <w:rFonts w:cs="Arial"/>
          <w:color w:val="00B0F0"/>
          <w:sz w:val="22"/>
          <w:szCs w:val="22"/>
        </w:rPr>
        <w:t xml:space="preserve">           </w:t>
      </w:r>
      <w:r w:rsidR="00D81CF4">
        <w:rPr>
          <w:rFonts w:cs="Arial"/>
          <w:color w:val="00B0F0"/>
          <w:sz w:val="22"/>
          <w:szCs w:val="22"/>
        </w:rPr>
        <w:tab/>
        <w:t xml:space="preserve">tel: 0180 512477 </w:t>
      </w:r>
      <w:r w:rsidR="00D81CF4">
        <w:rPr>
          <w:rFonts w:cs="Arial"/>
          <w:color w:val="00B0F0"/>
          <w:sz w:val="22"/>
          <w:szCs w:val="22"/>
        </w:rPr>
        <w:tab/>
      </w:r>
      <w:r w:rsidRPr="001718FD">
        <w:rPr>
          <w:rFonts w:cs="Arial"/>
          <w:color w:val="00B0F0"/>
          <w:sz w:val="22"/>
          <w:szCs w:val="22"/>
        </w:rPr>
        <w:t xml:space="preserve"> Website: </w:t>
      </w:r>
      <w:hyperlink r:id="rId8" w:history="1">
        <w:r w:rsidRPr="001718FD">
          <w:rPr>
            <w:rStyle w:val="Hyperlink"/>
            <w:rFonts w:cs="Arial"/>
            <w:color w:val="00B0F0"/>
            <w:sz w:val="22"/>
            <w:szCs w:val="22"/>
          </w:rPr>
          <w:t>www.obskortland.nl</w:t>
        </w:r>
      </w:hyperlink>
      <w:r w:rsidRPr="001718FD">
        <w:rPr>
          <w:rFonts w:cs="Arial"/>
          <w:color w:val="00B0F0"/>
          <w:sz w:val="22"/>
          <w:szCs w:val="22"/>
        </w:rPr>
        <w:tab/>
      </w:r>
    </w:p>
    <w:p w14:paraId="47A465E7" w14:textId="0106B1A0" w:rsidR="00E06FDE" w:rsidRPr="001718FD" w:rsidRDefault="00E06FDE" w:rsidP="419BD1E3">
      <w:pPr>
        <w:pBdr>
          <w:bottom w:val="dotted" w:sz="24" w:space="2" w:color="auto"/>
        </w:pBdr>
        <w:rPr>
          <w:rFonts w:cs="Arial"/>
          <w:b/>
          <w:bCs/>
          <w:color w:val="00B0F0"/>
          <w:sz w:val="22"/>
          <w:szCs w:val="22"/>
        </w:rPr>
      </w:pPr>
      <w:r w:rsidRPr="076502A8">
        <w:rPr>
          <w:rFonts w:cs="Arial"/>
          <w:b/>
          <w:bCs/>
          <w:color w:val="00B0F0"/>
          <w:sz w:val="22"/>
          <w:szCs w:val="22"/>
        </w:rPr>
        <w:t xml:space="preserve"> Ouverturelaan 105            </w:t>
      </w:r>
      <w:r w:rsidRPr="001718FD">
        <w:rPr>
          <w:rFonts w:cs="Arial"/>
          <w:b/>
          <w:color w:val="00B0F0"/>
          <w:sz w:val="22"/>
          <w:szCs w:val="22"/>
        </w:rPr>
        <w:tab/>
      </w:r>
      <w:r w:rsidRPr="076502A8">
        <w:rPr>
          <w:rFonts w:cs="Arial"/>
          <w:b/>
          <w:bCs/>
          <w:color w:val="00B0F0"/>
          <w:sz w:val="22"/>
          <w:szCs w:val="22"/>
        </w:rPr>
        <w:t>tel: 01</w:t>
      </w:r>
      <w:r w:rsidR="006F6AE9" w:rsidRPr="076502A8">
        <w:rPr>
          <w:rFonts w:cs="Arial"/>
          <w:b/>
          <w:bCs/>
          <w:color w:val="00B0F0"/>
          <w:sz w:val="22"/>
          <w:szCs w:val="22"/>
        </w:rPr>
        <w:t xml:space="preserve">80 512916      </w:t>
      </w:r>
      <w:r w:rsidR="0033767F">
        <w:rPr>
          <w:rFonts w:cs="Arial"/>
          <w:b/>
          <w:bCs/>
          <w:color w:val="00B0F0"/>
          <w:sz w:val="22"/>
          <w:szCs w:val="22"/>
        </w:rPr>
        <w:tab/>
        <w:t xml:space="preserve"> </w:t>
      </w:r>
      <w:r w:rsidR="006F6AE9" w:rsidRPr="076502A8">
        <w:rPr>
          <w:rFonts w:cs="Arial"/>
          <w:b/>
          <w:bCs/>
          <w:color w:val="00B0F0"/>
          <w:sz w:val="22"/>
          <w:szCs w:val="22"/>
        </w:rPr>
        <w:t>2</w:t>
      </w:r>
      <w:r w:rsidR="091D0B23" w:rsidRPr="076502A8">
        <w:rPr>
          <w:rFonts w:cs="Arial"/>
          <w:b/>
          <w:bCs/>
          <w:color w:val="00B0F0"/>
          <w:sz w:val="22"/>
          <w:szCs w:val="22"/>
        </w:rPr>
        <w:t>5</w:t>
      </w:r>
      <w:r w:rsidRPr="076502A8">
        <w:rPr>
          <w:rFonts w:cs="Arial"/>
          <w:b/>
          <w:bCs/>
          <w:color w:val="00B0F0"/>
          <w:sz w:val="22"/>
          <w:szCs w:val="22"/>
          <w:vertAlign w:val="superscript"/>
        </w:rPr>
        <w:t>e</w:t>
      </w:r>
      <w:r w:rsidRPr="076502A8">
        <w:rPr>
          <w:rFonts w:cs="Arial"/>
          <w:b/>
          <w:bCs/>
          <w:color w:val="00B0F0"/>
          <w:sz w:val="22"/>
          <w:szCs w:val="22"/>
        </w:rPr>
        <w:t xml:space="preserve"> Jaargang </w:t>
      </w:r>
      <w:r w:rsidR="488C17E4" w:rsidRPr="076502A8">
        <w:rPr>
          <w:rFonts w:cs="Arial"/>
          <w:b/>
          <w:bCs/>
          <w:color w:val="00B0F0"/>
          <w:sz w:val="22"/>
          <w:szCs w:val="22"/>
        </w:rPr>
        <w:t>2</w:t>
      </w:r>
      <w:r w:rsidRPr="076502A8">
        <w:rPr>
          <w:rFonts w:cs="Arial"/>
          <w:b/>
          <w:bCs/>
          <w:color w:val="00B0F0"/>
          <w:sz w:val="22"/>
          <w:szCs w:val="22"/>
        </w:rPr>
        <w:t>-10</w:t>
      </w:r>
      <w:r w:rsidR="008738D9" w:rsidRPr="076502A8">
        <w:rPr>
          <w:rFonts w:cs="Arial"/>
          <w:b/>
          <w:bCs/>
          <w:color w:val="00B0F0"/>
          <w:sz w:val="22"/>
          <w:szCs w:val="22"/>
        </w:rPr>
        <w:t>-20</w:t>
      </w:r>
      <w:r w:rsidR="5D22C85E" w:rsidRPr="076502A8">
        <w:rPr>
          <w:rFonts w:cs="Arial"/>
          <w:b/>
          <w:bCs/>
          <w:color w:val="00B0F0"/>
          <w:sz w:val="22"/>
          <w:szCs w:val="22"/>
        </w:rPr>
        <w:t>20</w:t>
      </w:r>
      <w:r w:rsidR="00D81CF4">
        <w:rPr>
          <w:rFonts w:cs="Arial"/>
          <w:b/>
          <w:bCs/>
          <w:color w:val="00B0F0"/>
          <w:sz w:val="22"/>
          <w:szCs w:val="22"/>
        </w:rPr>
        <w:t xml:space="preserve">      Nr.: 6</w:t>
      </w:r>
    </w:p>
    <w:p w14:paraId="0D59895E" w14:textId="114978C5" w:rsidR="55463D5F" w:rsidRDefault="55463D5F" w:rsidP="55463D5F">
      <w:pPr>
        <w:rPr>
          <w:rFonts w:cs="Arial"/>
          <w:sz w:val="20"/>
        </w:rPr>
      </w:pPr>
    </w:p>
    <w:p w14:paraId="51567C34" w14:textId="71F284DC" w:rsidR="55463D5F" w:rsidRDefault="55463D5F" w:rsidP="55463D5F">
      <w:pPr>
        <w:rPr>
          <w:rFonts w:cs="Arial"/>
          <w:sz w:val="20"/>
        </w:rPr>
      </w:pPr>
    </w:p>
    <w:p w14:paraId="57251EAA" w14:textId="2255E9F9" w:rsidR="56868494" w:rsidRDefault="6BB4CCB6" w:rsidP="6BB4CCB6">
      <w:pPr>
        <w:rPr>
          <w:rFonts w:cs="Arial"/>
          <w:sz w:val="20"/>
        </w:rPr>
      </w:pPr>
      <w:r w:rsidRPr="6BB4CCB6">
        <w:rPr>
          <w:rFonts w:cs="Arial"/>
          <w:sz w:val="20"/>
        </w:rPr>
        <w:t>Beste ouders en verzorgers,</w:t>
      </w:r>
    </w:p>
    <w:p w14:paraId="77B3ED8C" w14:textId="37BE177A" w:rsidR="56868494" w:rsidRDefault="56868494" w:rsidP="7EA73A77">
      <w:pPr>
        <w:rPr>
          <w:rFonts w:cs="Arial"/>
          <w:b/>
          <w:bCs/>
          <w:sz w:val="20"/>
        </w:rPr>
      </w:pPr>
    </w:p>
    <w:p w14:paraId="4ADA3750" w14:textId="37BE177A" w:rsidR="7EA73A77" w:rsidRDefault="7EA73A77" w:rsidP="7EA73A77">
      <w:pPr>
        <w:rPr>
          <w:rFonts w:cs="Arial"/>
          <w:b/>
          <w:bCs/>
          <w:sz w:val="20"/>
        </w:rPr>
      </w:pPr>
    </w:p>
    <w:p w14:paraId="0547159B" w14:textId="5E30165E" w:rsidR="21E51F63" w:rsidRDefault="21E51F63" w:rsidP="277BF5CB">
      <w:pPr>
        <w:rPr>
          <w:rFonts w:cs="Arial"/>
          <w:b/>
          <w:bCs/>
          <w:sz w:val="20"/>
        </w:rPr>
      </w:pPr>
      <w:r w:rsidRPr="277BF5CB">
        <w:rPr>
          <w:rFonts w:cs="Arial"/>
          <w:b/>
          <w:bCs/>
          <w:sz w:val="20"/>
        </w:rPr>
        <w:t>Corona</w:t>
      </w:r>
    </w:p>
    <w:p w14:paraId="60270AA8" w14:textId="18E5B8E9" w:rsidR="21E51F63" w:rsidRDefault="21E51F63" w:rsidP="277BF5CB">
      <w:pPr>
        <w:rPr>
          <w:rFonts w:cs="Arial"/>
          <w:b/>
          <w:bCs/>
          <w:sz w:val="20"/>
        </w:rPr>
      </w:pPr>
      <w:r w:rsidRPr="277BF5CB">
        <w:rPr>
          <w:rFonts w:cs="Arial"/>
          <w:sz w:val="20"/>
        </w:rPr>
        <w:t xml:space="preserve">Vanaf dinsdag 6 oktober staan de juffen en meesters waarvan de kinderen nog niet zelfstandig naar binnen gaan om 8.20 uur buiten i.p.v. 8.15 uur. </w:t>
      </w:r>
    </w:p>
    <w:p w14:paraId="31CAA731" w14:textId="4C5C8A11" w:rsidR="21E51F63" w:rsidRDefault="21E51F63" w:rsidP="30F0C458">
      <w:pPr>
        <w:rPr>
          <w:rFonts w:cs="Arial"/>
          <w:sz w:val="20"/>
        </w:rPr>
      </w:pPr>
      <w:r w:rsidRPr="30F0C458">
        <w:rPr>
          <w:rFonts w:cs="Arial"/>
          <w:sz w:val="20"/>
        </w:rPr>
        <w:t xml:space="preserve">We hebben besloten de tijd </w:t>
      </w:r>
      <w:r w:rsidR="36E1AC9D" w:rsidRPr="30F0C458">
        <w:rPr>
          <w:rFonts w:cs="Arial"/>
          <w:sz w:val="20"/>
        </w:rPr>
        <w:t xml:space="preserve">voor het </w:t>
      </w:r>
      <w:r w:rsidRPr="30F0C458">
        <w:rPr>
          <w:rFonts w:cs="Arial"/>
          <w:sz w:val="20"/>
        </w:rPr>
        <w:t xml:space="preserve">brengen </w:t>
      </w:r>
      <w:r w:rsidR="6905D91A" w:rsidRPr="30F0C458">
        <w:rPr>
          <w:rFonts w:cs="Arial"/>
          <w:sz w:val="20"/>
        </w:rPr>
        <w:t xml:space="preserve">van de kinderen </w:t>
      </w:r>
      <w:r w:rsidRPr="30F0C458">
        <w:rPr>
          <w:rFonts w:cs="Arial"/>
          <w:sz w:val="20"/>
        </w:rPr>
        <w:t>in te korten</w:t>
      </w:r>
      <w:r w:rsidR="192827DF" w:rsidRPr="30F0C458">
        <w:rPr>
          <w:rFonts w:cs="Arial"/>
          <w:sz w:val="20"/>
        </w:rPr>
        <w:t xml:space="preserve">. De reden hiervoor is dat </w:t>
      </w:r>
      <w:r w:rsidRPr="30F0C458">
        <w:rPr>
          <w:rFonts w:cs="Arial"/>
          <w:sz w:val="20"/>
        </w:rPr>
        <w:t>kinderen nu soms een kwartier buiten staan voor de klas compleet is. Met het koude</w:t>
      </w:r>
      <w:r w:rsidR="6E55FE74" w:rsidRPr="30F0C458">
        <w:rPr>
          <w:rFonts w:cs="Arial"/>
          <w:sz w:val="20"/>
        </w:rPr>
        <w:t xml:space="preserve"> </w:t>
      </w:r>
      <w:r w:rsidRPr="30F0C458">
        <w:rPr>
          <w:rFonts w:cs="Arial"/>
          <w:sz w:val="20"/>
        </w:rPr>
        <w:t>en natte weer opkomst</w:t>
      </w:r>
      <w:r w:rsidR="597E797B" w:rsidRPr="30F0C458">
        <w:rPr>
          <w:rFonts w:cs="Arial"/>
          <w:sz w:val="20"/>
        </w:rPr>
        <w:t xml:space="preserve"> is dit te lang. </w:t>
      </w:r>
    </w:p>
    <w:p w14:paraId="1A90ACD5" w14:textId="1EAF543F" w:rsidR="597E797B" w:rsidRDefault="29B3EC2C" w:rsidP="3D61C95B">
      <w:pPr>
        <w:rPr>
          <w:rFonts w:cs="Arial"/>
          <w:sz w:val="20"/>
        </w:rPr>
      </w:pPr>
      <w:r w:rsidRPr="3D61C95B">
        <w:rPr>
          <w:rFonts w:cs="Arial"/>
          <w:sz w:val="20"/>
        </w:rPr>
        <w:t>Zorgt u ervoor dat uw kind even voor 8.30 uur op school is dan kan de leerkracht op tijd met de les beginnen.</w:t>
      </w:r>
    </w:p>
    <w:p w14:paraId="0D349301" w14:textId="5A698C39" w:rsidR="277BF5CB" w:rsidRDefault="6E6615E5" w:rsidP="3D61C95B">
      <w:pPr>
        <w:rPr>
          <w:rFonts w:cs="Arial"/>
          <w:b/>
          <w:bCs/>
          <w:sz w:val="20"/>
          <w:u w:val="single"/>
        </w:rPr>
      </w:pPr>
      <w:r w:rsidRPr="55463D5F">
        <w:rPr>
          <w:rFonts w:cs="Arial"/>
          <w:b/>
          <w:bCs/>
          <w:sz w:val="20"/>
          <w:u w:val="single"/>
        </w:rPr>
        <w:t>Mondkapjes</w:t>
      </w:r>
    </w:p>
    <w:p w14:paraId="0EA6485B" w14:textId="37BE177A" w:rsidR="277BF5CB" w:rsidRDefault="6E6615E5" w:rsidP="7EA73A77">
      <w:pPr>
        <w:pStyle w:val="Geenafstand"/>
        <w:rPr>
          <w:sz w:val="20"/>
        </w:rPr>
      </w:pPr>
      <w:r w:rsidRPr="55463D5F">
        <w:rPr>
          <w:sz w:val="20"/>
        </w:rPr>
        <w:t xml:space="preserve">Deze week is er veel discussie in de media betreffende het verplicht stellen van het dragen van een mondkapje. In aansluiting op het Rijksbeleid geeft het crisisteam </w:t>
      </w:r>
      <w:r w:rsidR="65ADA20D" w:rsidRPr="55463D5F">
        <w:rPr>
          <w:sz w:val="20"/>
        </w:rPr>
        <w:t xml:space="preserve">vanuit BLICK </w:t>
      </w:r>
      <w:r w:rsidRPr="55463D5F">
        <w:rPr>
          <w:sz w:val="20"/>
        </w:rPr>
        <w:t xml:space="preserve">het dringende advies </w:t>
      </w:r>
      <w:r w:rsidR="7A65E287" w:rsidRPr="55463D5F">
        <w:rPr>
          <w:sz w:val="20"/>
        </w:rPr>
        <w:t>iedereen (</w:t>
      </w:r>
      <w:r w:rsidRPr="55463D5F">
        <w:rPr>
          <w:sz w:val="20"/>
        </w:rPr>
        <w:t xml:space="preserve">volwassenen) een mondkapje </w:t>
      </w:r>
      <w:r w:rsidR="5B141F47" w:rsidRPr="55463D5F">
        <w:rPr>
          <w:sz w:val="20"/>
        </w:rPr>
        <w:t xml:space="preserve">te </w:t>
      </w:r>
      <w:r w:rsidRPr="55463D5F">
        <w:rPr>
          <w:sz w:val="20"/>
        </w:rPr>
        <w:t>draagt in verkeersruimte (gangen, halen en dergelijke) binnen de school.</w:t>
      </w:r>
      <w:r>
        <w:br/>
      </w:r>
      <w:r w:rsidRPr="55463D5F">
        <w:rPr>
          <w:sz w:val="20"/>
        </w:rPr>
        <w:t>Voor leerlingen in het basisonderwijs zijn mondkapjes niet verplicht. Mensen die van buitenaf de school binnen komen worden ook geattendeerd een mondkapje te dragen. Dit geldt ook voor ouders</w:t>
      </w:r>
      <w:r w:rsidR="46332F2A" w:rsidRPr="55463D5F">
        <w:rPr>
          <w:sz w:val="20"/>
        </w:rPr>
        <w:t xml:space="preserve"> als zij en afspraak op school hebben. Zorgt u dat u een mondkapje bij u heeft.</w:t>
      </w:r>
    </w:p>
    <w:p w14:paraId="36AE74E8" w14:textId="37BE177A" w:rsidR="3D61C95B" w:rsidRDefault="6E6615E5" w:rsidP="7EA73A77">
      <w:pPr>
        <w:pStyle w:val="Geenafstand"/>
        <w:rPr>
          <w:sz w:val="20"/>
        </w:rPr>
      </w:pPr>
      <w:r w:rsidRPr="7EA73A77">
        <w:rPr>
          <w:sz w:val="20"/>
        </w:rPr>
        <w:t>Dit dringende advies gaat maandag 5 oktober in.</w:t>
      </w:r>
    </w:p>
    <w:p w14:paraId="5E95F1F6" w14:textId="4B1741DB" w:rsidR="55463D5F" w:rsidRDefault="55463D5F" w:rsidP="55463D5F">
      <w:pPr>
        <w:pStyle w:val="xmsonormal"/>
        <w:shd w:val="clear" w:color="auto" w:fill="FFFFFF" w:themeFill="background1"/>
        <w:spacing w:before="0" w:beforeAutospacing="0" w:after="0" w:afterAutospacing="0"/>
        <w:rPr>
          <w:rFonts w:ascii="Calibri" w:hAnsi="Calibri" w:cs="Calibri"/>
          <w:b/>
          <w:bCs/>
          <w:color w:val="201F1E"/>
          <w:sz w:val="22"/>
          <w:szCs w:val="22"/>
          <w:u w:val="single"/>
        </w:rPr>
      </w:pPr>
    </w:p>
    <w:p w14:paraId="2926A8E2" w14:textId="37BE177A" w:rsidR="003D5C56" w:rsidRPr="00AF6C61" w:rsidRDefault="42E59F00" w:rsidP="7EA73A77">
      <w:pPr>
        <w:pStyle w:val="xmsonormal"/>
        <w:shd w:val="clear" w:color="auto" w:fill="FFFFFF" w:themeFill="background1"/>
        <w:spacing w:before="0" w:beforeAutospacing="0" w:after="0" w:afterAutospacing="0"/>
        <w:rPr>
          <w:rFonts w:ascii="Calibri" w:hAnsi="Calibri" w:cs="Calibri"/>
          <w:b/>
          <w:color w:val="201F1E"/>
          <w:sz w:val="22"/>
          <w:szCs w:val="22"/>
        </w:rPr>
      </w:pPr>
      <w:r w:rsidRPr="00AF6C61">
        <w:rPr>
          <w:rFonts w:ascii="Calibri" w:hAnsi="Calibri" w:cs="Calibri"/>
          <w:b/>
          <w:bCs/>
          <w:color w:val="201F1E"/>
          <w:sz w:val="22"/>
          <w:szCs w:val="22"/>
        </w:rPr>
        <w:t>Afstemmingsgesprekken groep 7b</w:t>
      </w:r>
    </w:p>
    <w:p w14:paraId="4B29AFD5" w14:textId="37BE177A" w:rsidR="003D5C56" w:rsidRDefault="42E59F00" w:rsidP="55463D5F">
      <w:pPr>
        <w:pStyle w:val="Geenafstand"/>
        <w:rPr>
          <w:rFonts w:ascii="Calibri" w:hAnsi="Calibri" w:cs="Calibri"/>
          <w:color w:val="201F1E"/>
          <w:szCs w:val="24"/>
        </w:rPr>
      </w:pPr>
      <w:r w:rsidRPr="55463D5F">
        <w:rPr>
          <w:sz w:val="20"/>
        </w:rPr>
        <w:t xml:space="preserve">De afstemmingsgesprekken van groep 7b vinden na de herfstvakantie plaats. U als ouder bent hier al eerder over geïnformeerd. Vanaf vandaag, vrijdag 2 oktober, tot en met donderdag 15 oktober staat de planner open en kunt u zich inschrijven voor de afstemmingsgesprekken via de app Schoolpraat. Wees </w:t>
      </w:r>
      <w:proofErr w:type="spellStart"/>
      <w:r w:rsidRPr="55463D5F">
        <w:rPr>
          <w:sz w:val="20"/>
        </w:rPr>
        <w:t>aub</w:t>
      </w:r>
      <w:proofErr w:type="spellEnd"/>
      <w:r w:rsidRPr="55463D5F">
        <w:rPr>
          <w:sz w:val="20"/>
        </w:rPr>
        <w:t xml:space="preserve"> op tijd met inschrijven en mocht u vragen hebben kunt u terecht bij de groepsleerkracht, juf Bianca.</w:t>
      </w:r>
      <w:r w:rsidRPr="55463D5F">
        <w:rPr>
          <w:szCs w:val="24"/>
        </w:rPr>
        <w:t xml:space="preserve"> </w:t>
      </w:r>
    </w:p>
    <w:p w14:paraId="12ECC384" w14:textId="37BE177A" w:rsidR="3D61C95B" w:rsidRDefault="3D61C95B" w:rsidP="7EA73A77">
      <w:pPr>
        <w:rPr>
          <w:rFonts w:cs="Arial"/>
          <w:b/>
          <w:bCs/>
          <w:sz w:val="20"/>
          <w:u w:val="single"/>
        </w:rPr>
      </w:pPr>
    </w:p>
    <w:p w14:paraId="3258A1CE" w14:textId="3AB434E9" w:rsidR="55463D5F" w:rsidRDefault="55463D5F" w:rsidP="55463D5F">
      <w:pPr>
        <w:rPr>
          <w:rFonts w:cs="Arial"/>
          <w:b/>
          <w:bCs/>
          <w:sz w:val="20"/>
        </w:rPr>
      </w:pPr>
    </w:p>
    <w:p w14:paraId="01B49663" w14:textId="50298444" w:rsidR="597E797B" w:rsidRDefault="597E797B" w:rsidP="277BF5CB">
      <w:pPr>
        <w:rPr>
          <w:rFonts w:cs="Arial"/>
          <w:b/>
          <w:bCs/>
          <w:sz w:val="20"/>
        </w:rPr>
      </w:pPr>
      <w:r w:rsidRPr="277BF5CB">
        <w:rPr>
          <w:rFonts w:cs="Arial"/>
          <w:b/>
          <w:bCs/>
          <w:sz w:val="20"/>
        </w:rPr>
        <w:t>Nieuwe leerkracht groep 1/2d</w:t>
      </w:r>
    </w:p>
    <w:p w14:paraId="00E2D767" w14:textId="1EFC6240" w:rsidR="597E797B" w:rsidRDefault="597E797B" w:rsidP="277BF5CB">
      <w:pPr>
        <w:rPr>
          <w:rFonts w:cs="Arial"/>
          <w:sz w:val="20"/>
        </w:rPr>
      </w:pPr>
      <w:r w:rsidRPr="277BF5CB">
        <w:rPr>
          <w:rFonts w:cs="Arial"/>
          <w:sz w:val="20"/>
        </w:rPr>
        <w:t>Wij zijn ontzettend blij dat wij een geschikte kandidaat hebben gevonden voor de nog openstaande vacature van leerkracht voor</w:t>
      </w:r>
      <w:r w:rsidR="2542ACF6" w:rsidRPr="277BF5CB">
        <w:rPr>
          <w:rFonts w:cs="Arial"/>
          <w:sz w:val="20"/>
        </w:rPr>
        <w:t xml:space="preserve"> </w:t>
      </w:r>
      <w:r w:rsidRPr="277BF5CB">
        <w:rPr>
          <w:rFonts w:cs="Arial"/>
          <w:sz w:val="20"/>
        </w:rPr>
        <w:t xml:space="preserve">groep 1/2d. </w:t>
      </w:r>
    </w:p>
    <w:p w14:paraId="7FCD9330" w14:textId="038397F2" w:rsidR="5E9962E7" w:rsidRDefault="5E9962E7" w:rsidP="277BF5CB">
      <w:pPr>
        <w:rPr>
          <w:rFonts w:cs="Arial"/>
          <w:sz w:val="20"/>
        </w:rPr>
      </w:pPr>
      <w:r w:rsidRPr="277BF5CB">
        <w:rPr>
          <w:rFonts w:cs="Arial"/>
          <w:sz w:val="20"/>
        </w:rPr>
        <w:t xml:space="preserve">Juf Chantal van Andel start na de herfstvakantie. Haar werkdagen zijn donderdag en vrijdag. </w:t>
      </w:r>
      <w:r w:rsidR="316C0810" w:rsidRPr="277BF5CB">
        <w:rPr>
          <w:rFonts w:cs="Arial"/>
          <w:sz w:val="20"/>
        </w:rPr>
        <w:t>Op donderdagochtend 15 oktober komt juf Chantal kennismaken met de kinderen.</w:t>
      </w:r>
    </w:p>
    <w:p w14:paraId="061F8F35" w14:textId="012FC20E" w:rsidR="5E9962E7" w:rsidRDefault="5E9962E7" w:rsidP="277BF5CB">
      <w:pPr>
        <w:rPr>
          <w:rFonts w:cs="Arial"/>
          <w:sz w:val="20"/>
        </w:rPr>
      </w:pPr>
      <w:r w:rsidRPr="277BF5CB">
        <w:rPr>
          <w:rFonts w:cs="Arial"/>
          <w:sz w:val="20"/>
        </w:rPr>
        <w:t>Juf Mandy zal n</w:t>
      </w:r>
      <w:r w:rsidR="3526FCB8" w:rsidRPr="277BF5CB">
        <w:rPr>
          <w:rFonts w:cs="Arial"/>
          <w:sz w:val="20"/>
        </w:rPr>
        <w:t>a de herfstvakantie 3 dagen aanwezig zijn. Haar werkdagen zijn maandag, dinsdag en woensdag.</w:t>
      </w:r>
    </w:p>
    <w:p w14:paraId="5485DE21" w14:textId="7E4C2182" w:rsidR="3526FCB8" w:rsidRDefault="3526FCB8" w:rsidP="277BF5CB">
      <w:pPr>
        <w:rPr>
          <w:rFonts w:cs="Arial"/>
          <w:sz w:val="20"/>
        </w:rPr>
      </w:pPr>
      <w:r w:rsidRPr="277BF5CB">
        <w:rPr>
          <w:rFonts w:cs="Arial"/>
          <w:b/>
          <w:bCs/>
          <w:sz w:val="20"/>
        </w:rPr>
        <w:t>Hieronder stelt juf Chantal zich aan u voor:</w:t>
      </w:r>
    </w:p>
    <w:p w14:paraId="2B906FA8" w14:textId="77773744" w:rsidR="3526FCB8" w:rsidRDefault="00AF6C61" w:rsidP="277BF5CB">
      <w:pPr>
        <w:pStyle w:val="Geenafstand"/>
        <w:rPr>
          <w:sz w:val="20"/>
        </w:rPr>
      </w:pPr>
      <w:r>
        <w:rPr>
          <w:noProof/>
        </w:rPr>
        <w:drawing>
          <wp:anchor distT="0" distB="0" distL="114300" distR="114300" simplePos="0" relativeHeight="251660288" behindDoc="0" locked="0" layoutInCell="1" allowOverlap="1" wp14:anchorId="2F288C4D" wp14:editId="5A0BA0CC">
            <wp:simplePos x="0" y="0"/>
            <wp:positionH relativeFrom="margin">
              <wp:posOffset>4633595</wp:posOffset>
            </wp:positionH>
            <wp:positionV relativeFrom="margin">
              <wp:posOffset>7359015</wp:posOffset>
            </wp:positionV>
            <wp:extent cx="1069975" cy="1314450"/>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08660042"/>
                    <pic:cNvPicPr/>
                  </pic:nvPicPr>
                  <pic:blipFill>
                    <a:blip r:embed="rId9">
                      <a:extLst>
                        <a:ext uri="{28A0092B-C50C-407E-A947-70E740481C1C}">
                          <a14:useLocalDpi xmlns:a14="http://schemas.microsoft.com/office/drawing/2010/main" val="0"/>
                        </a:ext>
                      </a:extLst>
                    </a:blip>
                    <a:stretch>
                      <a:fillRect/>
                    </a:stretch>
                  </pic:blipFill>
                  <pic:spPr>
                    <a:xfrm>
                      <a:off x="0" y="0"/>
                      <a:ext cx="1069975" cy="1314450"/>
                    </a:xfrm>
                    <a:prstGeom prst="rect">
                      <a:avLst/>
                    </a:prstGeom>
                  </pic:spPr>
                </pic:pic>
              </a:graphicData>
            </a:graphic>
            <wp14:sizeRelH relativeFrom="margin">
              <wp14:pctWidth>0</wp14:pctWidth>
            </wp14:sizeRelH>
            <wp14:sizeRelV relativeFrom="margin">
              <wp14:pctHeight>0</wp14:pctHeight>
            </wp14:sizeRelV>
          </wp:anchor>
        </w:drawing>
      </w:r>
      <w:r w:rsidR="3526FCB8" w:rsidRPr="277BF5CB">
        <w:rPr>
          <w:sz w:val="20"/>
        </w:rPr>
        <w:t>Hallo allemaal,</w:t>
      </w:r>
    </w:p>
    <w:p w14:paraId="00D38487" w14:textId="161324CB" w:rsidR="3526FCB8" w:rsidRDefault="3526FCB8" w:rsidP="277BF5CB">
      <w:pPr>
        <w:pStyle w:val="Geenafstand"/>
        <w:rPr>
          <w:sz w:val="20"/>
        </w:rPr>
      </w:pPr>
      <w:r w:rsidRPr="277BF5CB">
        <w:rPr>
          <w:sz w:val="20"/>
        </w:rPr>
        <w:t xml:space="preserve">Ik ben Chantal van Andel en na de herfstvakantie ga ik starten in groep 1/2D naast juf Mandy. Ik ben 30 jaar, getrouwd en net mama geworden van een prachtige zoon. Ik heb een ontzettend lieve hond waar ik veel mee naar het bos ga en ik ben graag creatief bezig. Ik vind het heel leuk om te handletteren, een </w:t>
      </w:r>
      <w:proofErr w:type="spellStart"/>
      <w:r w:rsidRPr="277BF5CB">
        <w:rPr>
          <w:sz w:val="20"/>
        </w:rPr>
        <w:t>bulletjournal</w:t>
      </w:r>
      <w:proofErr w:type="spellEnd"/>
      <w:r w:rsidRPr="277BF5CB">
        <w:rPr>
          <w:sz w:val="20"/>
        </w:rPr>
        <w:t xml:space="preserve"> bij te houden en daarnaast sta ik ontzettend veel in de keuken want ik ben dol op bakken. Ik maak regelmatig taarten van fondant en marsepein, maar ook koekjes, gebakjes en ijs vind ik heel leuk om te maken. Ik hoop jullie snel te zien, maar in ieder geval tot na de vakantie!</w:t>
      </w:r>
    </w:p>
    <w:p w14:paraId="6A2BCBDB" w14:textId="2A9DC32E" w:rsidR="628430B7" w:rsidRDefault="628430B7" w:rsidP="277BF5CB"/>
    <w:p w14:paraId="62810E71" w14:textId="7670AA1E" w:rsidR="277BF5CB" w:rsidRDefault="277BF5CB" w:rsidP="27368668">
      <w:pPr>
        <w:rPr>
          <w:rFonts w:cs="Arial"/>
          <w:b/>
          <w:bCs/>
          <w:sz w:val="20"/>
        </w:rPr>
      </w:pPr>
    </w:p>
    <w:p w14:paraId="428962C4" w14:textId="34B92B3F" w:rsidR="21E51F63" w:rsidRDefault="21E51F63" w:rsidP="277BF5CB">
      <w:pPr>
        <w:rPr>
          <w:rFonts w:cs="Arial"/>
          <w:b/>
          <w:bCs/>
          <w:sz w:val="20"/>
        </w:rPr>
      </w:pPr>
      <w:proofErr w:type="spellStart"/>
      <w:r w:rsidRPr="277BF5CB">
        <w:rPr>
          <w:rFonts w:cs="Arial"/>
          <w:b/>
          <w:bCs/>
          <w:sz w:val="20"/>
        </w:rPr>
        <w:t>inderboekenweek</w:t>
      </w:r>
      <w:proofErr w:type="spellEnd"/>
    </w:p>
    <w:p w14:paraId="65407D27" w14:textId="36B661E6" w:rsidR="56868494" w:rsidRDefault="56868494" w:rsidP="30F0C458">
      <w:pPr>
        <w:rPr>
          <w:rFonts w:cs="Arial"/>
          <w:sz w:val="20"/>
        </w:rPr>
      </w:pPr>
      <w:r w:rsidRPr="27368668">
        <w:rPr>
          <w:rFonts w:cs="Arial"/>
          <w:sz w:val="20"/>
        </w:rPr>
        <w:t xml:space="preserve">De </w:t>
      </w:r>
      <w:proofErr w:type="spellStart"/>
      <w:r w:rsidRPr="27368668">
        <w:rPr>
          <w:rFonts w:cs="Arial"/>
          <w:sz w:val="20"/>
        </w:rPr>
        <w:t>kinderboekenweek</w:t>
      </w:r>
      <w:proofErr w:type="spellEnd"/>
      <w:r w:rsidRPr="27368668">
        <w:rPr>
          <w:rFonts w:cs="Arial"/>
          <w:sz w:val="20"/>
        </w:rPr>
        <w:t xml:space="preserve"> is in volle gang. In de school ruist en bruist het van de activiteiten. </w:t>
      </w:r>
      <w:r w:rsidR="13F01975" w:rsidRPr="27368668">
        <w:rPr>
          <w:rFonts w:cs="Arial"/>
          <w:sz w:val="20"/>
        </w:rPr>
        <w:t xml:space="preserve">Het thema van de  </w:t>
      </w:r>
      <w:proofErr w:type="spellStart"/>
      <w:r w:rsidR="13F01975" w:rsidRPr="27368668">
        <w:rPr>
          <w:rFonts w:cs="Arial"/>
          <w:sz w:val="20"/>
        </w:rPr>
        <w:t>kinderboekenweek</w:t>
      </w:r>
      <w:proofErr w:type="spellEnd"/>
      <w:r w:rsidR="13F01975" w:rsidRPr="27368668">
        <w:rPr>
          <w:rFonts w:cs="Arial"/>
          <w:sz w:val="20"/>
        </w:rPr>
        <w:t xml:space="preserve"> is dit jaar “</w:t>
      </w:r>
      <w:r w:rsidR="3C04DF7D" w:rsidRPr="27368668">
        <w:rPr>
          <w:rFonts w:cs="Arial"/>
          <w:sz w:val="20"/>
        </w:rPr>
        <w:t>Terug in de tijd</w:t>
      </w:r>
      <w:r w:rsidR="13F01975" w:rsidRPr="27368668">
        <w:rPr>
          <w:rFonts w:cs="Arial"/>
          <w:sz w:val="20"/>
        </w:rPr>
        <w:t xml:space="preserve">”. </w:t>
      </w:r>
      <w:r w:rsidR="2CB98311" w:rsidRPr="27368668">
        <w:rPr>
          <w:rFonts w:cs="Arial"/>
          <w:sz w:val="20"/>
        </w:rPr>
        <w:t xml:space="preserve"> </w:t>
      </w:r>
    </w:p>
    <w:p w14:paraId="45E5FE5B" w14:textId="70C0A6F2" w:rsidR="56868494" w:rsidRDefault="4AEC36C8" w:rsidP="30F0C458">
      <w:pPr>
        <w:rPr>
          <w:rFonts w:cs="Arial"/>
          <w:sz w:val="20"/>
        </w:rPr>
      </w:pPr>
      <w:r w:rsidRPr="30F0C458">
        <w:rPr>
          <w:rFonts w:cs="Arial"/>
          <w:sz w:val="20"/>
        </w:rPr>
        <w:t xml:space="preserve">Eén keer </w:t>
      </w:r>
      <w:r w:rsidR="2CB98311" w:rsidRPr="30F0C458">
        <w:rPr>
          <w:rFonts w:cs="Arial"/>
          <w:sz w:val="20"/>
        </w:rPr>
        <w:t xml:space="preserve">per dag komt er een omroeper met een trom of tamboerijn </w:t>
      </w:r>
      <w:r w:rsidR="140202CD" w:rsidRPr="30F0C458">
        <w:rPr>
          <w:rFonts w:cs="Arial"/>
          <w:sz w:val="20"/>
        </w:rPr>
        <w:t>langs de klassen, de kinderen l</w:t>
      </w:r>
      <w:r w:rsidR="20AA621E" w:rsidRPr="30F0C458">
        <w:rPr>
          <w:rFonts w:cs="Arial"/>
          <w:sz w:val="20"/>
        </w:rPr>
        <w:t xml:space="preserve">eggen al het werk neer en gaan </w:t>
      </w:r>
      <w:r w:rsidR="60CC9699" w:rsidRPr="30F0C458">
        <w:rPr>
          <w:rFonts w:cs="Arial"/>
          <w:sz w:val="20"/>
        </w:rPr>
        <w:t>direct</w:t>
      </w:r>
      <w:r w:rsidR="0D53D1E5" w:rsidRPr="30F0C458">
        <w:rPr>
          <w:rFonts w:cs="Arial"/>
          <w:sz w:val="20"/>
        </w:rPr>
        <w:t xml:space="preserve"> </w:t>
      </w:r>
      <w:r w:rsidR="20AA621E" w:rsidRPr="30F0C458">
        <w:rPr>
          <w:rFonts w:cs="Arial"/>
          <w:sz w:val="20"/>
        </w:rPr>
        <w:t>een boek lezen</w:t>
      </w:r>
      <w:r w:rsidR="50354CF9" w:rsidRPr="30F0C458">
        <w:rPr>
          <w:rFonts w:cs="Arial"/>
          <w:sz w:val="20"/>
        </w:rPr>
        <w:t>. Dat betekent dat</w:t>
      </w:r>
      <w:r w:rsidR="15C132C2" w:rsidRPr="30F0C458">
        <w:rPr>
          <w:rFonts w:cs="Arial"/>
          <w:sz w:val="20"/>
        </w:rPr>
        <w:t xml:space="preserve"> alle kinderen op hetzelfde moment aan het lezen zijn. </w:t>
      </w:r>
    </w:p>
    <w:p w14:paraId="5B582106" w14:textId="1EDA9B2E" w:rsidR="56868494" w:rsidRDefault="53AC022A" w:rsidP="3D61C95B">
      <w:pPr>
        <w:rPr>
          <w:rFonts w:cs="Arial"/>
          <w:sz w:val="20"/>
        </w:rPr>
      </w:pPr>
      <w:r w:rsidRPr="3D61C95B">
        <w:rPr>
          <w:rFonts w:cs="Arial"/>
          <w:sz w:val="20"/>
        </w:rPr>
        <w:t xml:space="preserve">De school is veranderd in een walhalla van boeken, boeken en nog eens boeken.... </w:t>
      </w:r>
      <w:r w:rsidR="34118172" w:rsidRPr="3D61C95B">
        <w:rPr>
          <w:rFonts w:cs="Arial"/>
          <w:sz w:val="20"/>
        </w:rPr>
        <w:t>H</w:t>
      </w:r>
      <w:r w:rsidRPr="3D61C95B">
        <w:rPr>
          <w:rFonts w:cs="Arial"/>
          <w:sz w:val="20"/>
        </w:rPr>
        <w:t>oe fijn is dat?</w:t>
      </w:r>
    </w:p>
    <w:p w14:paraId="23108B70" w14:textId="37BE177A" w:rsidR="3D61C95B" w:rsidRDefault="3D61C95B" w:rsidP="7EA73A77">
      <w:pPr>
        <w:rPr>
          <w:rFonts w:cs="Arial"/>
          <w:sz w:val="20"/>
        </w:rPr>
      </w:pPr>
    </w:p>
    <w:p w14:paraId="7AD597E9" w14:textId="37BE177A" w:rsidR="7EA73A77" w:rsidRDefault="7EA73A77" w:rsidP="7EA73A77">
      <w:pPr>
        <w:rPr>
          <w:rFonts w:cs="Arial"/>
          <w:sz w:val="20"/>
        </w:rPr>
      </w:pPr>
    </w:p>
    <w:p w14:paraId="262CF4F5" w14:textId="0396825F" w:rsidR="56868494" w:rsidRDefault="4D4305A3" w:rsidP="55463D5F">
      <w:pPr>
        <w:rPr>
          <w:rFonts w:cs="Arial"/>
          <w:b/>
          <w:bCs/>
          <w:sz w:val="20"/>
        </w:rPr>
      </w:pPr>
      <w:r w:rsidRPr="55463D5F">
        <w:rPr>
          <w:rFonts w:cs="Arial"/>
          <w:b/>
          <w:bCs/>
          <w:sz w:val="20"/>
        </w:rPr>
        <w:t>Kinderboekweek-activiteiten in de groepen</w:t>
      </w:r>
    </w:p>
    <w:p w14:paraId="2869F9AB" w14:textId="73B7B3A7" w:rsidR="06404C2F" w:rsidRDefault="670F6F7A" w:rsidP="1AAEF5B4">
      <w:pPr>
        <w:rPr>
          <w:rFonts w:cs="Arial"/>
          <w:sz w:val="20"/>
        </w:rPr>
      </w:pPr>
      <w:r w:rsidRPr="1AAEF5B4">
        <w:rPr>
          <w:rFonts w:cs="Arial"/>
          <w:sz w:val="20"/>
        </w:rPr>
        <w:t>5b.</w:t>
      </w:r>
    </w:p>
    <w:p w14:paraId="6739EE6E" w14:textId="0D9B7E01" w:rsidR="670F6F7A" w:rsidRDefault="670F6F7A" w:rsidP="1AAEF5B4">
      <w:pPr>
        <w:rPr>
          <w:rFonts w:cs="Arial"/>
          <w:sz w:val="20"/>
        </w:rPr>
      </w:pPr>
      <w:r w:rsidRPr="1AAEF5B4">
        <w:rPr>
          <w:rFonts w:cs="Arial"/>
          <w:sz w:val="20"/>
        </w:rPr>
        <w:t xml:space="preserve">De klas bevindt zich in de prehistorie. De muurschilderingen zijn al gemaakt, de leerlingen lopen door een ‘grot’ om </w:t>
      </w:r>
      <w:r w:rsidR="6A0314BA" w:rsidRPr="1AAEF5B4">
        <w:rPr>
          <w:rFonts w:cs="Arial"/>
          <w:sz w:val="20"/>
        </w:rPr>
        <w:t>in de klas te komen...</w:t>
      </w:r>
    </w:p>
    <w:p w14:paraId="03FA18A5" w14:textId="223530E5" w:rsidR="06404C2F" w:rsidRDefault="6A0314BA" w:rsidP="06404C2F">
      <w:pPr>
        <w:rPr>
          <w:rFonts w:cs="Arial"/>
          <w:sz w:val="20"/>
        </w:rPr>
      </w:pPr>
      <w:bookmarkStart w:id="0" w:name="_GoBack"/>
      <w:bookmarkEnd w:id="0"/>
      <w:r w:rsidRPr="30F0C458">
        <w:rPr>
          <w:rFonts w:cs="Arial"/>
          <w:sz w:val="20"/>
        </w:rPr>
        <w:t xml:space="preserve">Tijdens de </w:t>
      </w:r>
      <w:proofErr w:type="spellStart"/>
      <w:r w:rsidRPr="30F0C458">
        <w:rPr>
          <w:rFonts w:cs="Arial"/>
          <w:sz w:val="20"/>
        </w:rPr>
        <w:t>kinderboekenweek</w:t>
      </w:r>
      <w:proofErr w:type="spellEnd"/>
      <w:r w:rsidRPr="30F0C458">
        <w:rPr>
          <w:rFonts w:cs="Arial"/>
          <w:sz w:val="20"/>
        </w:rPr>
        <w:t xml:space="preserve"> gaan we met het thema geschiedenis aan de slag met de jagers en verzamelaars. </w:t>
      </w:r>
      <w:r w:rsidR="7E2C5E7A" w:rsidRPr="30F0C458">
        <w:rPr>
          <w:rFonts w:cs="Arial"/>
          <w:sz w:val="20"/>
        </w:rPr>
        <w:t>Ook gaan w</w:t>
      </w:r>
      <w:r w:rsidR="672B4A88" w:rsidRPr="30F0C458">
        <w:rPr>
          <w:rFonts w:cs="Arial"/>
          <w:sz w:val="20"/>
        </w:rPr>
        <w:t>e aan de slag met toneelspelen: hoe leefden de mensen in de prehistorie</w:t>
      </w:r>
      <w:r w:rsidR="56B1A0E8" w:rsidRPr="30F0C458">
        <w:rPr>
          <w:rFonts w:cs="Arial"/>
          <w:sz w:val="20"/>
        </w:rPr>
        <w:t>?</w:t>
      </w:r>
    </w:p>
    <w:p w14:paraId="15148822" w14:textId="1F4E8446" w:rsidR="00046D6A" w:rsidRDefault="00CA193B" w:rsidP="06404C2F">
      <w:pPr>
        <w:rPr>
          <w:rFonts w:cs="Arial"/>
          <w:sz w:val="20"/>
        </w:rPr>
      </w:pPr>
      <w:r>
        <w:rPr>
          <w:rFonts w:cs="Arial"/>
          <w:sz w:val="20"/>
        </w:rPr>
        <w:t>Groep 5/6</w:t>
      </w:r>
    </w:p>
    <w:p w14:paraId="1B4AE384" w14:textId="40E460B2" w:rsidR="004951E8" w:rsidRDefault="000D2B09" w:rsidP="06404C2F">
      <w:pPr>
        <w:rPr>
          <w:rFonts w:cs="Arial"/>
          <w:sz w:val="20"/>
        </w:rPr>
      </w:pPr>
      <w:r>
        <w:rPr>
          <w:rFonts w:cs="Arial"/>
          <w:sz w:val="20"/>
        </w:rPr>
        <w:t xml:space="preserve">Na de opening </w:t>
      </w:r>
      <w:r w:rsidR="00F71CE5">
        <w:rPr>
          <w:rFonts w:cs="Arial"/>
          <w:sz w:val="20"/>
        </w:rPr>
        <w:t xml:space="preserve">van de </w:t>
      </w:r>
      <w:proofErr w:type="spellStart"/>
      <w:r w:rsidR="00F71CE5">
        <w:rPr>
          <w:rFonts w:cs="Arial"/>
          <w:sz w:val="20"/>
        </w:rPr>
        <w:t>kinderboekenweek</w:t>
      </w:r>
      <w:proofErr w:type="spellEnd"/>
      <w:r w:rsidR="00F71CE5">
        <w:rPr>
          <w:rFonts w:cs="Arial"/>
          <w:sz w:val="20"/>
        </w:rPr>
        <w:t xml:space="preserve"> hoorden de kinderen over welk thema we in de klas gaan werken. </w:t>
      </w:r>
    </w:p>
    <w:p w14:paraId="7F1DE232" w14:textId="408DFAE9" w:rsidR="004951E8" w:rsidRDefault="00F71CE5" w:rsidP="06404C2F">
      <w:pPr>
        <w:rPr>
          <w:rFonts w:cs="Arial"/>
          <w:sz w:val="20"/>
        </w:rPr>
      </w:pPr>
      <w:r>
        <w:rPr>
          <w:rFonts w:cs="Arial"/>
          <w:sz w:val="20"/>
        </w:rPr>
        <w:t>Voor groep 5 is het thema</w:t>
      </w:r>
      <w:r w:rsidR="00BC5756">
        <w:rPr>
          <w:rFonts w:cs="Arial"/>
          <w:sz w:val="20"/>
        </w:rPr>
        <w:t>: De jagers en de boeren</w:t>
      </w:r>
    </w:p>
    <w:p w14:paraId="7B1F1BB4" w14:textId="3818D6C9" w:rsidR="00BF21A7" w:rsidRDefault="004951E8" w:rsidP="3D61C95B">
      <w:pPr>
        <w:rPr>
          <w:rFonts w:cs="Arial"/>
          <w:sz w:val="20"/>
        </w:rPr>
      </w:pPr>
      <w:r>
        <w:rPr>
          <w:rFonts w:cs="Arial"/>
          <w:sz w:val="20"/>
        </w:rPr>
        <w:t>V</w:t>
      </w:r>
      <w:r w:rsidR="00BC5756">
        <w:rPr>
          <w:rFonts w:cs="Arial"/>
          <w:sz w:val="20"/>
        </w:rPr>
        <w:t xml:space="preserve">oor groep 6 </w:t>
      </w:r>
      <w:r w:rsidR="00AA01F9">
        <w:rPr>
          <w:rFonts w:cs="Arial"/>
          <w:sz w:val="20"/>
        </w:rPr>
        <w:t>is het thema:</w:t>
      </w:r>
      <w:r w:rsidR="00CB5841">
        <w:rPr>
          <w:rFonts w:cs="Arial"/>
          <w:sz w:val="20"/>
        </w:rPr>
        <w:t xml:space="preserve"> De</w:t>
      </w:r>
      <w:r w:rsidR="00AA01F9">
        <w:rPr>
          <w:rFonts w:cs="Arial"/>
          <w:sz w:val="20"/>
        </w:rPr>
        <w:t xml:space="preserve"> Gouden Eeuw. </w:t>
      </w:r>
      <w:r w:rsidR="1DF2996A" w:rsidRPr="3D61C95B">
        <w:rPr>
          <w:rFonts w:cs="Arial"/>
          <w:sz w:val="20"/>
        </w:rPr>
        <w:t>Va</w:t>
      </w:r>
      <w:r w:rsidR="3197468A" w:rsidRPr="3D61C95B">
        <w:rPr>
          <w:rFonts w:cs="Arial"/>
          <w:sz w:val="20"/>
        </w:rPr>
        <w:t xml:space="preserve">ndaag </w:t>
      </w:r>
      <w:r w:rsidR="1DF2996A" w:rsidRPr="3D61C95B">
        <w:rPr>
          <w:rFonts w:cs="Arial"/>
          <w:sz w:val="20"/>
        </w:rPr>
        <w:t xml:space="preserve">zijn we </w:t>
      </w:r>
      <w:r w:rsidR="0FB98F90" w:rsidRPr="3D61C95B">
        <w:rPr>
          <w:rFonts w:cs="Arial"/>
          <w:sz w:val="20"/>
        </w:rPr>
        <w:t xml:space="preserve">enthousiast </w:t>
      </w:r>
      <w:r w:rsidR="7FBCF4FD" w:rsidRPr="3D61C95B">
        <w:rPr>
          <w:rFonts w:cs="Arial"/>
          <w:sz w:val="20"/>
        </w:rPr>
        <w:t>gestart met het lezen</w:t>
      </w:r>
      <w:r w:rsidR="2BD99402" w:rsidRPr="3D61C95B">
        <w:rPr>
          <w:rFonts w:cs="Arial"/>
          <w:sz w:val="20"/>
        </w:rPr>
        <w:t>,</w:t>
      </w:r>
      <w:r w:rsidR="7FBCF4FD" w:rsidRPr="3D61C95B">
        <w:rPr>
          <w:rFonts w:cs="Arial"/>
          <w:sz w:val="20"/>
        </w:rPr>
        <w:t xml:space="preserve"> luisteren </w:t>
      </w:r>
      <w:r w:rsidR="2BD99402" w:rsidRPr="3D61C95B">
        <w:rPr>
          <w:rFonts w:cs="Arial"/>
          <w:sz w:val="20"/>
        </w:rPr>
        <w:t xml:space="preserve">en knutselen </w:t>
      </w:r>
      <w:r w:rsidR="7FBCF4FD" w:rsidRPr="3D61C95B">
        <w:rPr>
          <w:rFonts w:cs="Arial"/>
          <w:sz w:val="20"/>
        </w:rPr>
        <w:t xml:space="preserve">over het thema. </w:t>
      </w:r>
      <w:r w:rsidR="376188BE" w:rsidRPr="3D61C95B">
        <w:rPr>
          <w:rFonts w:cs="Arial"/>
          <w:sz w:val="20"/>
        </w:rPr>
        <w:t xml:space="preserve">De gelezen informatie schrijven </w:t>
      </w:r>
      <w:r w:rsidR="0FB98F90" w:rsidRPr="3D61C95B">
        <w:rPr>
          <w:rFonts w:cs="Arial"/>
          <w:sz w:val="20"/>
        </w:rPr>
        <w:t>we</w:t>
      </w:r>
      <w:r w:rsidR="376188BE" w:rsidRPr="3D61C95B">
        <w:rPr>
          <w:rFonts w:cs="Arial"/>
          <w:sz w:val="20"/>
        </w:rPr>
        <w:t xml:space="preserve"> in een spiekschriftje. </w:t>
      </w:r>
      <w:r w:rsidR="3C4FE797" w:rsidRPr="3D61C95B">
        <w:rPr>
          <w:rFonts w:cs="Arial"/>
          <w:sz w:val="20"/>
        </w:rPr>
        <w:t xml:space="preserve">Als </w:t>
      </w:r>
      <w:r w:rsidR="6471BA81" w:rsidRPr="3D61C95B">
        <w:rPr>
          <w:rFonts w:cs="Arial"/>
          <w:sz w:val="20"/>
        </w:rPr>
        <w:t>de</w:t>
      </w:r>
      <w:r w:rsidR="3C4FE797" w:rsidRPr="3D61C95B">
        <w:rPr>
          <w:rFonts w:cs="Arial"/>
          <w:sz w:val="20"/>
        </w:rPr>
        <w:t xml:space="preserve"> spiekbriefje</w:t>
      </w:r>
      <w:r w:rsidR="6F3B99E6" w:rsidRPr="3D61C95B">
        <w:rPr>
          <w:rFonts w:cs="Arial"/>
          <w:sz w:val="20"/>
        </w:rPr>
        <w:t>s</w:t>
      </w:r>
      <w:r w:rsidR="3C4FE797" w:rsidRPr="3D61C95B">
        <w:rPr>
          <w:rFonts w:cs="Arial"/>
          <w:sz w:val="20"/>
        </w:rPr>
        <w:t xml:space="preserve"> </w:t>
      </w:r>
      <w:r w:rsidR="20A6EAD7" w:rsidRPr="3D61C95B">
        <w:rPr>
          <w:rFonts w:cs="Arial"/>
          <w:sz w:val="20"/>
        </w:rPr>
        <w:t xml:space="preserve">in het schrift </w:t>
      </w:r>
      <w:r w:rsidR="3C4FE797" w:rsidRPr="3D61C95B">
        <w:rPr>
          <w:rFonts w:cs="Arial"/>
          <w:sz w:val="20"/>
        </w:rPr>
        <w:t>klaar zijn gaan we deze stukjes informatie</w:t>
      </w:r>
      <w:r w:rsidR="1F67DC3E" w:rsidRPr="3D61C95B">
        <w:rPr>
          <w:rFonts w:cs="Arial"/>
          <w:sz w:val="20"/>
        </w:rPr>
        <w:t xml:space="preserve"> verwerken</w:t>
      </w:r>
      <w:r w:rsidR="3C4FE797" w:rsidRPr="3D61C95B">
        <w:rPr>
          <w:rFonts w:cs="Arial"/>
          <w:sz w:val="20"/>
        </w:rPr>
        <w:t xml:space="preserve"> in een </w:t>
      </w:r>
      <w:proofErr w:type="spellStart"/>
      <w:r w:rsidR="3C4FE797" w:rsidRPr="3D61C95B">
        <w:rPr>
          <w:rFonts w:cs="Arial"/>
          <w:sz w:val="20"/>
        </w:rPr>
        <w:t>lapbook</w:t>
      </w:r>
      <w:proofErr w:type="spellEnd"/>
      <w:r w:rsidR="3C4FE797" w:rsidRPr="3D61C95B">
        <w:rPr>
          <w:rFonts w:cs="Arial"/>
          <w:sz w:val="20"/>
        </w:rPr>
        <w:t xml:space="preserve">. </w:t>
      </w:r>
      <w:r w:rsidR="513266D0" w:rsidRPr="3D61C95B">
        <w:rPr>
          <w:rFonts w:cs="Arial"/>
          <w:sz w:val="20"/>
        </w:rPr>
        <w:t xml:space="preserve">Een </w:t>
      </w:r>
      <w:proofErr w:type="spellStart"/>
      <w:r w:rsidR="513266D0" w:rsidRPr="3D61C95B">
        <w:rPr>
          <w:rFonts w:cs="Arial"/>
          <w:sz w:val="20"/>
        </w:rPr>
        <w:t>lapbook</w:t>
      </w:r>
      <w:proofErr w:type="spellEnd"/>
      <w:r w:rsidR="513266D0" w:rsidRPr="3D61C95B">
        <w:rPr>
          <w:rFonts w:cs="Arial"/>
          <w:sz w:val="20"/>
        </w:rPr>
        <w:t xml:space="preserve"> </w:t>
      </w:r>
      <w:r w:rsidR="63A774F3" w:rsidRPr="3D61C95B">
        <w:rPr>
          <w:rFonts w:cs="Arial"/>
          <w:sz w:val="20"/>
        </w:rPr>
        <w:t xml:space="preserve">is een mapje met een verzameling </w:t>
      </w:r>
      <w:r w:rsidR="0200ED6E" w:rsidRPr="3D61C95B">
        <w:rPr>
          <w:rFonts w:cs="Arial"/>
          <w:sz w:val="20"/>
        </w:rPr>
        <w:t xml:space="preserve">van mini-boekjes, klepjes en ander gevouwen materiaal </w:t>
      </w:r>
      <w:r w:rsidR="16ED8D4D" w:rsidRPr="3D61C95B">
        <w:rPr>
          <w:rFonts w:cs="Arial"/>
          <w:sz w:val="20"/>
        </w:rPr>
        <w:t>waarin ruimte is voor tekeningen, verhalen en informatie</w:t>
      </w:r>
      <w:r w:rsidR="47F3581D" w:rsidRPr="3D61C95B">
        <w:rPr>
          <w:rFonts w:cs="Arial"/>
          <w:sz w:val="20"/>
        </w:rPr>
        <w:t xml:space="preserve"> over het thema. </w:t>
      </w:r>
    </w:p>
    <w:p w14:paraId="4F2CF139" w14:textId="3174E746" w:rsidR="3D61C95B" w:rsidRDefault="3D61C95B" w:rsidP="3D61C95B">
      <w:pPr>
        <w:rPr>
          <w:rFonts w:cs="Arial"/>
          <w:sz w:val="20"/>
        </w:rPr>
      </w:pPr>
    </w:p>
    <w:p w14:paraId="353FD1F8" w14:textId="5C426EA6" w:rsidR="7D7CA4EE" w:rsidRDefault="7D7CA4EE" w:rsidP="55463D5F">
      <w:pPr>
        <w:rPr>
          <w:rFonts w:cs="Arial"/>
          <w:sz w:val="20"/>
        </w:rPr>
      </w:pPr>
      <w:r w:rsidRPr="55463D5F">
        <w:rPr>
          <w:rFonts w:cs="Arial"/>
          <w:sz w:val="20"/>
        </w:rPr>
        <w:t xml:space="preserve">In de volgende nieuwsbrief vertellen andere groepen </w:t>
      </w:r>
      <w:r w:rsidR="494DA636" w:rsidRPr="55463D5F">
        <w:rPr>
          <w:rFonts w:cs="Arial"/>
          <w:sz w:val="20"/>
        </w:rPr>
        <w:t xml:space="preserve">meer over hun activiteiten tijdens de </w:t>
      </w:r>
      <w:proofErr w:type="spellStart"/>
      <w:r w:rsidR="494DA636" w:rsidRPr="55463D5F">
        <w:rPr>
          <w:rFonts w:cs="Arial"/>
          <w:sz w:val="20"/>
        </w:rPr>
        <w:t>kinderboekenweek</w:t>
      </w:r>
      <w:proofErr w:type="spellEnd"/>
      <w:r w:rsidRPr="55463D5F">
        <w:rPr>
          <w:rFonts w:cs="Arial"/>
          <w:sz w:val="20"/>
        </w:rPr>
        <w:t xml:space="preserve">. </w:t>
      </w:r>
    </w:p>
    <w:p w14:paraId="69193D38" w14:textId="37BE177A" w:rsidR="3D61C95B" w:rsidRDefault="3D61C95B" w:rsidP="7EA73A77">
      <w:pPr>
        <w:rPr>
          <w:rFonts w:cs="Arial"/>
          <w:sz w:val="20"/>
        </w:rPr>
      </w:pPr>
    </w:p>
    <w:p w14:paraId="41E163D9" w14:textId="391EE5CB" w:rsidR="7F6DC62D" w:rsidRDefault="7F6DC62D" w:rsidP="27F4D757">
      <w:pPr>
        <w:rPr>
          <w:rFonts w:ascii="Verdana" w:eastAsia="Verdana" w:hAnsi="Verdana" w:cs="Verdana"/>
          <w:b/>
          <w:bCs/>
          <w:color w:val="000000" w:themeColor="text1"/>
          <w:sz w:val="20"/>
        </w:rPr>
      </w:pPr>
      <w:r w:rsidRPr="27F4D757">
        <w:rPr>
          <w:rFonts w:ascii="Verdana" w:eastAsia="Verdana" w:hAnsi="Verdana" w:cs="Verdana"/>
          <w:b/>
          <w:bCs/>
          <w:color w:val="000000" w:themeColor="text1"/>
          <w:sz w:val="20"/>
        </w:rPr>
        <w:t>Kinderboekenweek in de bibliotheek</w:t>
      </w:r>
    </w:p>
    <w:p w14:paraId="597AD883" w14:textId="45E4848F" w:rsidR="00046D6A" w:rsidRDefault="09FD3BCE" w:rsidP="55463D5F">
      <w:pPr>
        <w:rPr>
          <w:rFonts w:eastAsia="Arial" w:cs="Arial"/>
          <w:color w:val="000000" w:themeColor="text1"/>
          <w:sz w:val="20"/>
        </w:rPr>
      </w:pPr>
      <w:r w:rsidRPr="55463D5F">
        <w:rPr>
          <w:rFonts w:eastAsia="Arial" w:cs="Arial"/>
          <w:color w:val="000000" w:themeColor="text1"/>
          <w:sz w:val="20"/>
        </w:rPr>
        <w:t xml:space="preserve">Tijdens </w:t>
      </w:r>
      <w:r w:rsidR="390886C3" w:rsidRPr="55463D5F">
        <w:rPr>
          <w:rFonts w:eastAsia="Arial" w:cs="Arial"/>
          <w:color w:val="000000" w:themeColor="text1"/>
          <w:sz w:val="20"/>
        </w:rPr>
        <w:t xml:space="preserve">de Kinderboekenweek zijn er enkele activiteiten </w:t>
      </w:r>
      <w:r w:rsidR="392CF7B4" w:rsidRPr="55463D5F">
        <w:rPr>
          <w:rFonts w:eastAsia="Arial" w:cs="Arial"/>
          <w:color w:val="000000" w:themeColor="text1"/>
          <w:sz w:val="20"/>
        </w:rPr>
        <w:t xml:space="preserve">voor kinderen </w:t>
      </w:r>
      <w:r w:rsidR="390886C3" w:rsidRPr="55463D5F">
        <w:rPr>
          <w:rFonts w:eastAsia="Arial" w:cs="Arial"/>
          <w:color w:val="000000" w:themeColor="text1"/>
          <w:sz w:val="20"/>
        </w:rPr>
        <w:t xml:space="preserve">in de bibliotheek. </w:t>
      </w:r>
    </w:p>
    <w:p w14:paraId="7F363911" w14:textId="023B56A4" w:rsidR="00046D6A" w:rsidRDefault="7CA654EE" w:rsidP="55463D5F">
      <w:pPr>
        <w:rPr>
          <w:rFonts w:eastAsia="Arial" w:cs="Arial"/>
          <w:color w:val="000000" w:themeColor="text1"/>
          <w:sz w:val="20"/>
        </w:rPr>
      </w:pPr>
      <w:r w:rsidRPr="55463D5F">
        <w:rPr>
          <w:rFonts w:eastAsia="Arial" w:cs="Arial"/>
          <w:color w:val="000000" w:themeColor="text1"/>
          <w:sz w:val="20"/>
        </w:rPr>
        <w:t>Er is een speur</w:t>
      </w:r>
      <w:r w:rsidR="390886C3" w:rsidRPr="55463D5F">
        <w:rPr>
          <w:rFonts w:eastAsia="Arial" w:cs="Arial"/>
          <w:color w:val="000000" w:themeColor="text1"/>
          <w:sz w:val="20"/>
        </w:rPr>
        <w:t>tocht voor l</w:t>
      </w:r>
      <w:r w:rsidR="2BE55289" w:rsidRPr="55463D5F">
        <w:rPr>
          <w:rFonts w:eastAsia="Arial" w:cs="Arial"/>
          <w:color w:val="000000" w:themeColor="text1"/>
          <w:sz w:val="20"/>
        </w:rPr>
        <w:t>eerlingen</w:t>
      </w:r>
      <w:r w:rsidR="0708A934" w:rsidRPr="55463D5F">
        <w:rPr>
          <w:rFonts w:eastAsia="Arial" w:cs="Arial"/>
          <w:color w:val="000000" w:themeColor="text1"/>
          <w:sz w:val="20"/>
        </w:rPr>
        <w:t xml:space="preserve"> </w:t>
      </w:r>
      <w:r w:rsidR="390886C3" w:rsidRPr="55463D5F">
        <w:rPr>
          <w:rFonts w:eastAsia="Arial" w:cs="Arial"/>
          <w:color w:val="000000" w:themeColor="text1"/>
          <w:sz w:val="20"/>
        </w:rPr>
        <w:t>van 8 tot 12 jaar</w:t>
      </w:r>
    </w:p>
    <w:p w14:paraId="67911AAC" w14:textId="2791334F" w:rsidR="00046D6A" w:rsidRDefault="00D81CF4" w:rsidP="06404C2F">
      <w:hyperlink r:id="rId10">
        <w:r w:rsidR="390886C3" w:rsidRPr="27F4D757">
          <w:rPr>
            <w:rStyle w:val="Hyperlink"/>
            <w:rFonts w:ascii="Verdana" w:eastAsia="Verdana" w:hAnsi="Verdana" w:cs="Verdana"/>
            <w:color w:val="000000" w:themeColor="text1"/>
            <w:sz w:val="20"/>
          </w:rPr>
          <w:t>https://www.bibliotheekaandenijssel.nl/collectie-activiteiten/activiteiten/2020/spannende-speurtocht.html</w:t>
        </w:r>
      </w:hyperlink>
    </w:p>
    <w:p w14:paraId="5A9E76D5" w14:textId="204EB441" w:rsidR="27F4D757" w:rsidRDefault="27F4D757" w:rsidP="27F4D757">
      <w:pPr>
        <w:rPr>
          <w:rFonts w:ascii="Verdana" w:eastAsia="Verdana" w:hAnsi="Verdana" w:cs="Verdana"/>
          <w:color w:val="000000" w:themeColor="text1"/>
          <w:sz w:val="20"/>
        </w:rPr>
      </w:pPr>
    </w:p>
    <w:p w14:paraId="6CCAD4B3" w14:textId="17440D0E" w:rsidR="00046D6A" w:rsidRDefault="67168E0E" w:rsidP="55463D5F">
      <w:pPr>
        <w:rPr>
          <w:rFonts w:eastAsia="Arial" w:cs="Arial"/>
          <w:color w:val="000000" w:themeColor="text1"/>
          <w:sz w:val="20"/>
        </w:rPr>
      </w:pPr>
      <w:r w:rsidRPr="55463D5F">
        <w:rPr>
          <w:rFonts w:eastAsia="Arial" w:cs="Arial"/>
          <w:color w:val="000000" w:themeColor="text1"/>
          <w:sz w:val="20"/>
        </w:rPr>
        <w:t>En er is een k</w:t>
      </w:r>
      <w:r w:rsidR="390886C3" w:rsidRPr="55463D5F">
        <w:rPr>
          <w:rFonts w:eastAsia="Arial" w:cs="Arial"/>
          <w:color w:val="000000" w:themeColor="text1"/>
          <w:sz w:val="20"/>
        </w:rPr>
        <w:t>indercollege met Dieuwertje Blok</w:t>
      </w:r>
      <w:r w:rsidR="433A2A80" w:rsidRPr="55463D5F">
        <w:rPr>
          <w:rFonts w:eastAsia="Arial" w:cs="Arial"/>
          <w:color w:val="000000" w:themeColor="text1"/>
          <w:sz w:val="20"/>
        </w:rPr>
        <w:t xml:space="preserve"> v</w:t>
      </w:r>
      <w:r w:rsidR="390886C3" w:rsidRPr="55463D5F">
        <w:rPr>
          <w:rFonts w:eastAsia="Arial" w:cs="Arial"/>
          <w:color w:val="000000" w:themeColor="text1"/>
          <w:sz w:val="20"/>
        </w:rPr>
        <w:t>oor leerlingen van 9 – 12 jaar</w:t>
      </w:r>
    </w:p>
    <w:p w14:paraId="7811707F" w14:textId="5460277D" w:rsidR="00046D6A" w:rsidRDefault="00D81CF4" w:rsidP="06404C2F">
      <w:pPr>
        <w:rPr>
          <w:rFonts w:ascii="Verdana" w:eastAsia="Verdana" w:hAnsi="Verdana" w:cs="Verdana"/>
          <w:color w:val="000000" w:themeColor="text1"/>
          <w:sz w:val="20"/>
        </w:rPr>
      </w:pPr>
      <w:hyperlink r:id="rId11">
        <w:r w:rsidR="390886C3" w:rsidRPr="27F4D757">
          <w:rPr>
            <w:rStyle w:val="Hyperlink"/>
            <w:rFonts w:ascii="Verdana" w:eastAsia="Verdana" w:hAnsi="Verdana" w:cs="Verdana"/>
            <w:color w:val="000000" w:themeColor="text1"/>
            <w:sz w:val="20"/>
          </w:rPr>
          <w:t>https://www.bibliotheekaandenijssel.nl/collectie-activiteiten/activiteiten/2020/dieuwertje-blok.html</w:t>
        </w:r>
      </w:hyperlink>
      <w:r w:rsidR="21DDF9FC" w:rsidRPr="27F4D757">
        <w:rPr>
          <w:rFonts w:ascii="Verdana" w:eastAsia="Verdana" w:hAnsi="Verdana" w:cs="Verdana"/>
          <w:color w:val="000000" w:themeColor="text1"/>
          <w:sz w:val="20"/>
        </w:rPr>
        <w:t>.</w:t>
      </w:r>
      <w:r w:rsidR="390886C3" w:rsidRPr="30F0C458">
        <w:rPr>
          <w:rFonts w:ascii="Verdana" w:eastAsia="Verdana" w:hAnsi="Verdana" w:cs="Verdana"/>
          <w:color w:val="595959" w:themeColor="text1" w:themeTint="A6"/>
          <w:sz w:val="20"/>
        </w:rPr>
        <w:t xml:space="preserve"> </w:t>
      </w:r>
      <w:r w:rsidR="390886C3" w:rsidRPr="27F4D757">
        <w:rPr>
          <w:rFonts w:ascii="Verdana" w:eastAsia="Verdana" w:hAnsi="Verdana" w:cs="Verdana"/>
          <w:color w:val="000000" w:themeColor="text1"/>
          <w:sz w:val="20"/>
        </w:rPr>
        <w:t xml:space="preserve"> </w:t>
      </w:r>
    </w:p>
    <w:p w14:paraId="07D7CC64" w14:textId="03C6B7B9" w:rsidR="00AF6C61" w:rsidRDefault="00AF6C61" w:rsidP="06404C2F">
      <w:pPr>
        <w:rPr>
          <w:rFonts w:ascii="Verdana" w:eastAsia="Verdana" w:hAnsi="Verdana" w:cs="Verdana"/>
          <w:color w:val="000000" w:themeColor="text1"/>
          <w:sz w:val="20"/>
        </w:rPr>
      </w:pPr>
    </w:p>
    <w:p w14:paraId="7982F790" w14:textId="77777777" w:rsidR="00AF6C61" w:rsidRDefault="00AF6C61" w:rsidP="06404C2F"/>
    <w:p w14:paraId="673F4EE3" w14:textId="3FE308AA" w:rsidR="00046D6A" w:rsidRDefault="0EA6AD52" w:rsidP="30F0C458">
      <w:r>
        <w:rPr>
          <w:noProof/>
        </w:rPr>
        <w:drawing>
          <wp:inline distT="0" distB="0" distL="0" distR="0" wp14:anchorId="24B0BE78" wp14:editId="1D5BBEB3">
            <wp:extent cx="3951611" cy="2790825"/>
            <wp:effectExtent l="0" t="0" r="0" b="0"/>
            <wp:docPr id="1316264672" name="Afbeelding 131626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1626467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55070" cy="2793268"/>
                    </a:xfrm>
                    <a:prstGeom prst="rect">
                      <a:avLst/>
                    </a:prstGeom>
                  </pic:spPr>
                </pic:pic>
              </a:graphicData>
            </a:graphic>
          </wp:inline>
        </w:drawing>
      </w:r>
    </w:p>
    <w:p w14:paraId="3BF011B0" w14:textId="6E4E7546" w:rsidR="00046D6A" w:rsidRDefault="00046D6A" w:rsidP="06404C2F">
      <w:pPr>
        <w:rPr>
          <w:rFonts w:cs="Arial"/>
          <w:sz w:val="20"/>
        </w:rPr>
      </w:pPr>
    </w:p>
    <w:p w14:paraId="1273C055" w14:textId="1F072D10" w:rsidR="04515B1F" w:rsidRDefault="04515B1F" w:rsidP="55463D5F">
      <w:pPr>
        <w:rPr>
          <w:rFonts w:cs="Arial"/>
          <w:b/>
          <w:bCs/>
          <w:sz w:val="20"/>
          <w:u w:val="single"/>
        </w:rPr>
      </w:pPr>
      <w:r w:rsidRPr="55463D5F">
        <w:rPr>
          <w:rFonts w:cs="Arial"/>
          <w:b/>
          <w:bCs/>
          <w:sz w:val="20"/>
          <w:u w:val="single"/>
        </w:rPr>
        <w:lastRenderedPageBreak/>
        <w:t>Maandag 5 oktober kinderen vrij</w:t>
      </w:r>
      <w:r w:rsidR="24BF9610" w:rsidRPr="55463D5F">
        <w:rPr>
          <w:rFonts w:cs="Arial"/>
          <w:b/>
          <w:bCs/>
          <w:sz w:val="20"/>
          <w:u w:val="single"/>
        </w:rPr>
        <w:t>!</w:t>
      </w:r>
    </w:p>
    <w:p w14:paraId="6338AB43" w14:textId="1FE04933" w:rsidR="6D9947FD" w:rsidRDefault="6D9947FD" w:rsidP="55463D5F">
      <w:pPr>
        <w:rPr>
          <w:rFonts w:cs="Arial"/>
          <w:sz w:val="20"/>
        </w:rPr>
      </w:pPr>
      <w:r w:rsidRPr="55463D5F">
        <w:rPr>
          <w:rFonts w:cs="Arial"/>
          <w:sz w:val="20"/>
        </w:rPr>
        <w:t xml:space="preserve">Maandag 5 oktober zijn alle kinderen vrij </w:t>
      </w:r>
      <w:r w:rsidR="09E003E5" w:rsidRPr="55463D5F">
        <w:rPr>
          <w:rFonts w:cs="Arial"/>
          <w:sz w:val="20"/>
        </w:rPr>
        <w:t>in</w:t>
      </w:r>
      <w:r w:rsidR="2918A895" w:rsidRPr="55463D5F">
        <w:rPr>
          <w:rFonts w:cs="Arial"/>
          <w:sz w:val="20"/>
        </w:rPr>
        <w:t xml:space="preserve"> </w:t>
      </w:r>
      <w:r w:rsidR="09E003E5" w:rsidRPr="55463D5F">
        <w:rPr>
          <w:rFonts w:cs="Arial"/>
          <w:sz w:val="20"/>
        </w:rPr>
        <w:t>verband met een roostervrije dag.</w:t>
      </w:r>
    </w:p>
    <w:p w14:paraId="60B6350E" w14:textId="7FFD9F37" w:rsidR="27368668" w:rsidRDefault="27368668" w:rsidP="27368668">
      <w:pPr>
        <w:rPr>
          <w:rFonts w:cs="Arial"/>
          <w:sz w:val="20"/>
        </w:rPr>
      </w:pPr>
    </w:p>
    <w:p w14:paraId="47C43A20" w14:textId="6EC9B5CD" w:rsidR="27368668" w:rsidRDefault="27368668" w:rsidP="55463D5F">
      <w:pPr>
        <w:rPr>
          <w:rFonts w:cs="Arial"/>
          <w:sz w:val="20"/>
        </w:rPr>
      </w:pPr>
    </w:p>
    <w:p w14:paraId="37B65E8F" w14:textId="63637C45" w:rsidR="1395DB36" w:rsidRDefault="1395DB36" w:rsidP="55463D5F">
      <w:pPr>
        <w:rPr>
          <w:rFonts w:cs="Arial"/>
          <w:b/>
          <w:bCs/>
          <w:sz w:val="20"/>
        </w:rPr>
      </w:pPr>
      <w:r w:rsidRPr="55463D5F">
        <w:rPr>
          <w:rFonts w:cs="Arial"/>
          <w:b/>
          <w:bCs/>
          <w:sz w:val="20"/>
        </w:rPr>
        <w:t>Anderen vragen uw aandacht voor het volgende</w:t>
      </w:r>
    </w:p>
    <w:p w14:paraId="1B4FAF2B" w14:textId="133C2492" w:rsidR="1395DB36" w:rsidRDefault="1395DB36" w:rsidP="55463D5F">
      <w:pPr>
        <w:rPr>
          <w:rFonts w:cs="Arial"/>
          <w:sz w:val="20"/>
        </w:rPr>
      </w:pPr>
      <w:r w:rsidRPr="55463D5F">
        <w:rPr>
          <w:rFonts w:cs="Arial"/>
          <w:sz w:val="20"/>
        </w:rPr>
        <w:t>Veilig Verkeer Nederland:</w:t>
      </w:r>
    </w:p>
    <w:p w14:paraId="0C28F0B0" w14:textId="3AA3C907" w:rsidR="1395DB36" w:rsidRDefault="1395DB36" w:rsidP="55463D5F">
      <w:pPr>
        <w:rPr>
          <w:rFonts w:cs="Arial"/>
          <w:sz w:val="20"/>
        </w:rPr>
      </w:pPr>
      <w:r w:rsidRPr="55463D5F">
        <w:rPr>
          <w:rFonts w:cs="Arial"/>
          <w:sz w:val="20"/>
        </w:rPr>
        <w:t>Vanaf 16 september 2020 hoor en zie je onze campagne ”Meedoen is makkelijk” op radio, televisie en online.</w:t>
      </w:r>
    </w:p>
    <w:p w14:paraId="2E872477" w14:textId="48E5F0E7" w:rsidR="1395DB36" w:rsidRDefault="1395DB36" w:rsidP="55463D5F">
      <w:pPr>
        <w:rPr>
          <w:rFonts w:cs="Arial"/>
          <w:sz w:val="20"/>
        </w:rPr>
      </w:pPr>
      <w:r w:rsidRPr="55463D5F">
        <w:rPr>
          <w:rFonts w:cs="Arial"/>
          <w:sz w:val="20"/>
        </w:rPr>
        <w:t>De campagne is ditmaal gericht op het thema “verkeersveilige schoolomgeving” We roepen ouders op om kinderen lopend of fietsend naar school te brengen. Door de auto te laten staan is er minder verkeersdrukte rond de scholen. Daarnaast doen kinderen op deze manier veel verkeerservaring op. En wat blijkt: kinderen vinden het ook nog eens veel leuker om lopend of met de fiets te gaan!</w:t>
      </w:r>
    </w:p>
    <w:p w14:paraId="1CE4A6C2" w14:textId="6A6BA8D5" w:rsidR="1395DB36" w:rsidRDefault="1395DB36" w:rsidP="55463D5F">
      <w:pPr>
        <w:rPr>
          <w:rFonts w:cs="Arial"/>
          <w:sz w:val="20"/>
        </w:rPr>
      </w:pPr>
      <w:r w:rsidRPr="55463D5F">
        <w:rPr>
          <w:rFonts w:cs="Arial"/>
          <w:sz w:val="20"/>
        </w:rPr>
        <w:t>De flyer zit als bijlage bij deze nieuwsbrief. Met de tips in deze flyer laten we zien dat iedereen zelf een bijdrage kan leveren aan veilig verkeer. Zo maken we meedoen voor iedere verkeersdeelnemer heel makkelijk.</w:t>
      </w:r>
    </w:p>
    <w:p w14:paraId="46A4AE10" w14:textId="68DA6844" w:rsidR="55463D5F" w:rsidRDefault="55463D5F" w:rsidP="55463D5F">
      <w:pPr>
        <w:rPr>
          <w:rFonts w:cs="Arial"/>
          <w:sz w:val="20"/>
        </w:rPr>
      </w:pPr>
    </w:p>
    <w:p w14:paraId="087AAE40" w14:textId="02D62E9B" w:rsidR="55463D5F" w:rsidRDefault="55463D5F" w:rsidP="55463D5F">
      <w:pPr>
        <w:rPr>
          <w:rFonts w:cs="Arial"/>
          <w:sz w:val="20"/>
        </w:rPr>
      </w:pPr>
    </w:p>
    <w:p w14:paraId="166296FA" w14:textId="4918BFC0" w:rsidR="63652916" w:rsidRDefault="63652916" w:rsidP="3D61C95B">
      <w:pPr>
        <w:rPr>
          <w:rFonts w:cs="Arial"/>
          <w:sz w:val="20"/>
        </w:rPr>
      </w:pPr>
      <w:r w:rsidRPr="55463D5F">
        <w:rPr>
          <w:rFonts w:cs="Arial"/>
          <w:sz w:val="20"/>
        </w:rPr>
        <w:t>Fijn weekend.</w:t>
      </w:r>
    </w:p>
    <w:p w14:paraId="52DAD041" w14:textId="3773CED1" w:rsidR="3D61C95B" w:rsidRDefault="3D61C95B" w:rsidP="55463D5F">
      <w:pPr>
        <w:rPr>
          <w:rFonts w:cs="Arial"/>
          <w:sz w:val="20"/>
        </w:rPr>
      </w:pPr>
    </w:p>
    <w:p w14:paraId="4C6AD115" w14:textId="78B676B3" w:rsidR="55463D5F" w:rsidRDefault="55463D5F" w:rsidP="55463D5F">
      <w:pPr>
        <w:rPr>
          <w:rFonts w:cs="Arial"/>
          <w:sz w:val="20"/>
        </w:rPr>
      </w:pPr>
    </w:p>
    <w:p w14:paraId="17FC2DCA" w14:textId="1A90EEEF" w:rsidR="63652916" w:rsidRDefault="63652916" w:rsidP="3D61C95B">
      <w:pPr>
        <w:rPr>
          <w:rFonts w:cs="Arial"/>
          <w:sz w:val="20"/>
        </w:rPr>
      </w:pPr>
      <w:r w:rsidRPr="55463D5F">
        <w:rPr>
          <w:rFonts w:cs="Arial"/>
          <w:sz w:val="20"/>
        </w:rPr>
        <w:t>Team obs Kortland</w:t>
      </w:r>
    </w:p>
    <w:p w14:paraId="0718C908" w14:textId="156DEF80" w:rsidR="27368668" w:rsidRDefault="27368668" w:rsidP="27368668">
      <w:pPr>
        <w:rPr>
          <w:rFonts w:cs="Arial"/>
          <w:sz w:val="20"/>
        </w:rPr>
      </w:pPr>
    </w:p>
    <w:p w14:paraId="59501E97" w14:textId="0D4E858D" w:rsidR="27368668" w:rsidRDefault="27368668" w:rsidP="27368668">
      <w:pPr>
        <w:rPr>
          <w:rFonts w:cs="Arial"/>
          <w:sz w:val="20"/>
        </w:rPr>
      </w:pPr>
    </w:p>
    <w:p w14:paraId="0F4CD50F" w14:textId="37C9C45A" w:rsidR="27368668" w:rsidRDefault="27368668" w:rsidP="27368668">
      <w:pPr>
        <w:rPr>
          <w:rFonts w:cs="Arial"/>
          <w:sz w:val="20"/>
        </w:rPr>
      </w:pPr>
    </w:p>
    <w:p w14:paraId="70B51294" w14:textId="07AA5FBC" w:rsidR="27368668" w:rsidRDefault="27368668" w:rsidP="27368668">
      <w:pPr>
        <w:rPr>
          <w:rFonts w:cs="Arial"/>
          <w:sz w:val="20"/>
        </w:rPr>
      </w:pPr>
    </w:p>
    <w:p w14:paraId="4691D451" w14:textId="7E74F738" w:rsidR="27368668" w:rsidRDefault="27368668" w:rsidP="27368668">
      <w:pPr>
        <w:rPr>
          <w:rFonts w:cs="Arial"/>
          <w:sz w:val="20"/>
        </w:rPr>
      </w:pPr>
    </w:p>
    <w:p w14:paraId="095C6A35" w14:textId="2BA1DF1D" w:rsidR="00CB47D6" w:rsidRDefault="00CB47D6" w:rsidP="27368668">
      <w:pPr>
        <w:rPr>
          <w:rFonts w:cs="Arial"/>
          <w:sz w:val="20"/>
        </w:rPr>
      </w:pPr>
    </w:p>
    <w:sectPr w:rsidR="00CB47D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FDE"/>
    <w:rsid w:val="00017D80"/>
    <w:rsid w:val="00032648"/>
    <w:rsid w:val="0003303D"/>
    <w:rsid w:val="00046D6A"/>
    <w:rsid w:val="0005061D"/>
    <w:rsid w:val="00053D9B"/>
    <w:rsid w:val="000D2B09"/>
    <w:rsid w:val="00117A13"/>
    <w:rsid w:val="00126F96"/>
    <w:rsid w:val="00135F34"/>
    <w:rsid w:val="00144388"/>
    <w:rsid w:val="00152818"/>
    <w:rsid w:val="00153409"/>
    <w:rsid w:val="001718FD"/>
    <w:rsid w:val="00195CB6"/>
    <w:rsid w:val="001A5249"/>
    <w:rsid w:val="0020055D"/>
    <w:rsid w:val="00253D2E"/>
    <w:rsid w:val="00257615"/>
    <w:rsid w:val="002C77CB"/>
    <w:rsid w:val="00332A72"/>
    <w:rsid w:val="0033767F"/>
    <w:rsid w:val="0035343A"/>
    <w:rsid w:val="00355AB0"/>
    <w:rsid w:val="00377719"/>
    <w:rsid w:val="003851A4"/>
    <w:rsid w:val="003935CF"/>
    <w:rsid w:val="00394F88"/>
    <w:rsid w:val="003B12BB"/>
    <w:rsid w:val="003D4413"/>
    <w:rsid w:val="003D5C56"/>
    <w:rsid w:val="00403CFF"/>
    <w:rsid w:val="00436169"/>
    <w:rsid w:val="0044211B"/>
    <w:rsid w:val="00461570"/>
    <w:rsid w:val="00490CB7"/>
    <w:rsid w:val="004951E8"/>
    <w:rsid w:val="004958A8"/>
    <w:rsid w:val="004B4C78"/>
    <w:rsid w:val="004D27AC"/>
    <w:rsid w:val="004E244B"/>
    <w:rsid w:val="00522EBF"/>
    <w:rsid w:val="005473D0"/>
    <w:rsid w:val="00560184"/>
    <w:rsid w:val="00595A24"/>
    <w:rsid w:val="005A1A27"/>
    <w:rsid w:val="005F4BFB"/>
    <w:rsid w:val="00602277"/>
    <w:rsid w:val="006771EE"/>
    <w:rsid w:val="0069B979"/>
    <w:rsid w:val="006A6213"/>
    <w:rsid w:val="006B3945"/>
    <w:rsid w:val="006C41DB"/>
    <w:rsid w:val="006D295E"/>
    <w:rsid w:val="006E024A"/>
    <w:rsid w:val="006F69A4"/>
    <w:rsid w:val="006F6AE9"/>
    <w:rsid w:val="00714DDA"/>
    <w:rsid w:val="00740C9B"/>
    <w:rsid w:val="0074516D"/>
    <w:rsid w:val="007474B2"/>
    <w:rsid w:val="00756203"/>
    <w:rsid w:val="00783D62"/>
    <w:rsid w:val="007D5200"/>
    <w:rsid w:val="007E0DA1"/>
    <w:rsid w:val="00803C10"/>
    <w:rsid w:val="00821A5E"/>
    <w:rsid w:val="00863233"/>
    <w:rsid w:val="00863618"/>
    <w:rsid w:val="00873535"/>
    <w:rsid w:val="008738D9"/>
    <w:rsid w:val="008768CF"/>
    <w:rsid w:val="00912578"/>
    <w:rsid w:val="0092085D"/>
    <w:rsid w:val="00940500"/>
    <w:rsid w:val="009447FC"/>
    <w:rsid w:val="00952EB2"/>
    <w:rsid w:val="009557D3"/>
    <w:rsid w:val="009B689E"/>
    <w:rsid w:val="009C1DAA"/>
    <w:rsid w:val="009D5B70"/>
    <w:rsid w:val="00A30A2A"/>
    <w:rsid w:val="00A32942"/>
    <w:rsid w:val="00A34046"/>
    <w:rsid w:val="00A40E8F"/>
    <w:rsid w:val="00A45839"/>
    <w:rsid w:val="00A45DC7"/>
    <w:rsid w:val="00A53491"/>
    <w:rsid w:val="00A6046D"/>
    <w:rsid w:val="00A767CE"/>
    <w:rsid w:val="00A801DD"/>
    <w:rsid w:val="00AA01F9"/>
    <w:rsid w:val="00AA312F"/>
    <w:rsid w:val="00AB60FC"/>
    <w:rsid w:val="00AC5B9C"/>
    <w:rsid w:val="00AF134B"/>
    <w:rsid w:val="00AF6C61"/>
    <w:rsid w:val="00B020E5"/>
    <w:rsid w:val="00B04C79"/>
    <w:rsid w:val="00BC5756"/>
    <w:rsid w:val="00BE2D7C"/>
    <w:rsid w:val="00BF21A7"/>
    <w:rsid w:val="00BF4671"/>
    <w:rsid w:val="00C22EA4"/>
    <w:rsid w:val="00C3245F"/>
    <w:rsid w:val="00C3474A"/>
    <w:rsid w:val="00C433FD"/>
    <w:rsid w:val="00C569D4"/>
    <w:rsid w:val="00C77BD9"/>
    <w:rsid w:val="00C952D9"/>
    <w:rsid w:val="00CA193B"/>
    <w:rsid w:val="00CB47D6"/>
    <w:rsid w:val="00CB5841"/>
    <w:rsid w:val="00CB6DA6"/>
    <w:rsid w:val="00CC2ECE"/>
    <w:rsid w:val="00D0139F"/>
    <w:rsid w:val="00D05AD4"/>
    <w:rsid w:val="00D10D1A"/>
    <w:rsid w:val="00D45264"/>
    <w:rsid w:val="00D81CF4"/>
    <w:rsid w:val="00DE0CDD"/>
    <w:rsid w:val="00DE6BF6"/>
    <w:rsid w:val="00DF0D72"/>
    <w:rsid w:val="00E06FDE"/>
    <w:rsid w:val="00E24EAD"/>
    <w:rsid w:val="00E43EFC"/>
    <w:rsid w:val="00E55737"/>
    <w:rsid w:val="00E8014F"/>
    <w:rsid w:val="00EB4648"/>
    <w:rsid w:val="00ED5267"/>
    <w:rsid w:val="00F15218"/>
    <w:rsid w:val="00F34AEE"/>
    <w:rsid w:val="00F43B17"/>
    <w:rsid w:val="00F45B3A"/>
    <w:rsid w:val="00F71CE5"/>
    <w:rsid w:val="00F94F83"/>
    <w:rsid w:val="00F957FA"/>
    <w:rsid w:val="010C471C"/>
    <w:rsid w:val="0142FE0B"/>
    <w:rsid w:val="0200ED6E"/>
    <w:rsid w:val="022C930F"/>
    <w:rsid w:val="02E5088E"/>
    <w:rsid w:val="038D25DC"/>
    <w:rsid w:val="03BCE488"/>
    <w:rsid w:val="03C4667F"/>
    <w:rsid w:val="0436F6C8"/>
    <w:rsid w:val="04515B1F"/>
    <w:rsid w:val="04673B45"/>
    <w:rsid w:val="046CE926"/>
    <w:rsid w:val="04EBFBF8"/>
    <w:rsid w:val="051B29A6"/>
    <w:rsid w:val="0527401E"/>
    <w:rsid w:val="05B34E5A"/>
    <w:rsid w:val="062D1286"/>
    <w:rsid w:val="06404C2F"/>
    <w:rsid w:val="06966531"/>
    <w:rsid w:val="06A02194"/>
    <w:rsid w:val="06B93A52"/>
    <w:rsid w:val="06C612CD"/>
    <w:rsid w:val="0708A934"/>
    <w:rsid w:val="0735ECAB"/>
    <w:rsid w:val="075841A7"/>
    <w:rsid w:val="076502A8"/>
    <w:rsid w:val="081860C8"/>
    <w:rsid w:val="085080A7"/>
    <w:rsid w:val="08510141"/>
    <w:rsid w:val="0856B711"/>
    <w:rsid w:val="086DD289"/>
    <w:rsid w:val="08AF2276"/>
    <w:rsid w:val="091D0B23"/>
    <w:rsid w:val="09BD8115"/>
    <w:rsid w:val="09E003E5"/>
    <w:rsid w:val="09F3CB6D"/>
    <w:rsid w:val="09FD3BCE"/>
    <w:rsid w:val="0A61FEB0"/>
    <w:rsid w:val="0B1E5E18"/>
    <w:rsid w:val="0B5574B4"/>
    <w:rsid w:val="0B88B858"/>
    <w:rsid w:val="0BF3FC91"/>
    <w:rsid w:val="0C007CDA"/>
    <w:rsid w:val="0C718CB8"/>
    <w:rsid w:val="0C7789DF"/>
    <w:rsid w:val="0C9BBD1B"/>
    <w:rsid w:val="0CE8A2AD"/>
    <w:rsid w:val="0D53D1E5"/>
    <w:rsid w:val="0E515FB3"/>
    <w:rsid w:val="0E7D5622"/>
    <w:rsid w:val="0EA6AD52"/>
    <w:rsid w:val="0EC5D77E"/>
    <w:rsid w:val="0FB98F90"/>
    <w:rsid w:val="0FF1797A"/>
    <w:rsid w:val="104AE3F6"/>
    <w:rsid w:val="10DC7A6D"/>
    <w:rsid w:val="1197BCEC"/>
    <w:rsid w:val="11FAB265"/>
    <w:rsid w:val="120B7984"/>
    <w:rsid w:val="12AACF0E"/>
    <w:rsid w:val="12DF83B2"/>
    <w:rsid w:val="131E0805"/>
    <w:rsid w:val="1395DB36"/>
    <w:rsid w:val="13975594"/>
    <w:rsid w:val="13A564D5"/>
    <w:rsid w:val="13F01975"/>
    <w:rsid w:val="13FA8817"/>
    <w:rsid w:val="140202CD"/>
    <w:rsid w:val="144D77E1"/>
    <w:rsid w:val="1486F43C"/>
    <w:rsid w:val="14A939EE"/>
    <w:rsid w:val="1570BC7E"/>
    <w:rsid w:val="15C132C2"/>
    <w:rsid w:val="164208B2"/>
    <w:rsid w:val="1678BED6"/>
    <w:rsid w:val="16800913"/>
    <w:rsid w:val="16CFD679"/>
    <w:rsid w:val="16ED8D4D"/>
    <w:rsid w:val="192827DF"/>
    <w:rsid w:val="196133FC"/>
    <w:rsid w:val="19E34878"/>
    <w:rsid w:val="1AA0F96F"/>
    <w:rsid w:val="1AAEF5B4"/>
    <w:rsid w:val="1AC0F9CD"/>
    <w:rsid w:val="1B1CD26B"/>
    <w:rsid w:val="1B66B5F5"/>
    <w:rsid w:val="1C765BD2"/>
    <w:rsid w:val="1D95001A"/>
    <w:rsid w:val="1DF2996A"/>
    <w:rsid w:val="1E25117A"/>
    <w:rsid w:val="1E442AF3"/>
    <w:rsid w:val="1E7526F7"/>
    <w:rsid w:val="1E8B2C7B"/>
    <w:rsid w:val="1E935C1B"/>
    <w:rsid w:val="1EA45353"/>
    <w:rsid w:val="1F67DC3E"/>
    <w:rsid w:val="1F72386E"/>
    <w:rsid w:val="1FAFA21E"/>
    <w:rsid w:val="1FFA9240"/>
    <w:rsid w:val="2032F2C8"/>
    <w:rsid w:val="20A6EAD7"/>
    <w:rsid w:val="20AA621E"/>
    <w:rsid w:val="2126B238"/>
    <w:rsid w:val="213705E2"/>
    <w:rsid w:val="2187C515"/>
    <w:rsid w:val="21DDF9FC"/>
    <w:rsid w:val="21E51F63"/>
    <w:rsid w:val="2216DD7E"/>
    <w:rsid w:val="22632DE5"/>
    <w:rsid w:val="227C80BE"/>
    <w:rsid w:val="23817287"/>
    <w:rsid w:val="24BF9610"/>
    <w:rsid w:val="2542ACF6"/>
    <w:rsid w:val="2560BF79"/>
    <w:rsid w:val="257A5FEE"/>
    <w:rsid w:val="25EDF611"/>
    <w:rsid w:val="2686CEC1"/>
    <w:rsid w:val="26BA6A40"/>
    <w:rsid w:val="26D74B3C"/>
    <w:rsid w:val="27085192"/>
    <w:rsid w:val="27368668"/>
    <w:rsid w:val="2749DD04"/>
    <w:rsid w:val="277BF5CB"/>
    <w:rsid w:val="278A8029"/>
    <w:rsid w:val="27F4D757"/>
    <w:rsid w:val="28C8C4DF"/>
    <w:rsid w:val="29062DF5"/>
    <w:rsid w:val="2918A895"/>
    <w:rsid w:val="29268FA8"/>
    <w:rsid w:val="295ECFCE"/>
    <w:rsid w:val="29B3EC2C"/>
    <w:rsid w:val="2A0B68FB"/>
    <w:rsid w:val="2A345046"/>
    <w:rsid w:val="2AB7CE8C"/>
    <w:rsid w:val="2B3B58D6"/>
    <w:rsid w:val="2BD99402"/>
    <w:rsid w:val="2BE55289"/>
    <w:rsid w:val="2C5E445A"/>
    <w:rsid w:val="2C631E23"/>
    <w:rsid w:val="2CB98311"/>
    <w:rsid w:val="2CC90961"/>
    <w:rsid w:val="2D9ED565"/>
    <w:rsid w:val="2DB79CF3"/>
    <w:rsid w:val="2DB9514F"/>
    <w:rsid w:val="2E94A7FA"/>
    <w:rsid w:val="2EB2FF9D"/>
    <w:rsid w:val="2EE95C54"/>
    <w:rsid w:val="2F45BA37"/>
    <w:rsid w:val="2F48EB96"/>
    <w:rsid w:val="2F654865"/>
    <w:rsid w:val="2FB46944"/>
    <w:rsid w:val="30C0B6B0"/>
    <w:rsid w:val="30F0C458"/>
    <w:rsid w:val="316C0810"/>
    <w:rsid w:val="3197468A"/>
    <w:rsid w:val="31D6478F"/>
    <w:rsid w:val="32EDEE3D"/>
    <w:rsid w:val="337AA4ED"/>
    <w:rsid w:val="34118172"/>
    <w:rsid w:val="34827174"/>
    <w:rsid w:val="34867CDA"/>
    <w:rsid w:val="3526FCB8"/>
    <w:rsid w:val="354CCF86"/>
    <w:rsid w:val="3581B063"/>
    <w:rsid w:val="35AF2133"/>
    <w:rsid w:val="35FBC186"/>
    <w:rsid w:val="365BE93B"/>
    <w:rsid w:val="366D954E"/>
    <w:rsid w:val="36E1AC9D"/>
    <w:rsid w:val="374B1243"/>
    <w:rsid w:val="37525F9D"/>
    <w:rsid w:val="3756BDD0"/>
    <w:rsid w:val="376188BE"/>
    <w:rsid w:val="379E61DF"/>
    <w:rsid w:val="37AF28D3"/>
    <w:rsid w:val="38513362"/>
    <w:rsid w:val="38620115"/>
    <w:rsid w:val="390886C3"/>
    <w:rsid w:val="3920F668"/>
    <w:rsid w:val="392CF7B4"/>
    <w:rsid w:val="399E7F7A"/>
    <w:rsid w:val="39A93347"/>
    <w:rsid w:val="3A0DAFE7"/>
    <w:rsid w:val="3B245F80"/>
    <w:rsid w:val="3B7759E2"/>
    <w:rsid w:val="3B8F9588"/>
    <w:rsid w:val="3BEE9BD4"/>
    <w:rsid w:val="3C04DF7D"/>
    <w:rsid w:val="3C4FE797"/>
    <w:rsid w:val="3CB2B44A"/>
    <w:rsid w:val="3CC0CE87"/>
    <w:rsid w:val="3D61C95B"/>
    <w:rsid w:val="3E1184B8"/>
    <w:rsid w:val="3E1EE6E5"/>
    <w:rsid w:val="3F13B268"/>
    <w:rsid w:val="3F375D6C"/>
    <w:rsid w:val="3F636EA8"/>
    <w:rsid w:val="3F70273A"/>
    <w:rsid w:val="40334868"/>
    <w:rsid w:val="40BA69D5"/>
    <w:rsid w:val="419BD1E3"/>
    <w:rsid w:val="41F44F38"/>
    <w:rsid w:val="42209CC8"/>
    <w:rsid w:val="4275E282"/>
    <w:rsid w:val="42D966A8"/>
    <w:rsid w:val="42E59F00"/>
    <w:rsid w:val="433A2A80"/>
    <w:rsid w:val="433C723E"/>
    <w:rsid w:val="43492513"/>
    <w:rsid w:val="434E18AF"/>
    <w:rsid w:val="441B6834"/>
    <w:rsid w:val="4458644B"/>
    <w:rsid w:val="45200C5F"/>
    <w:rsid w:val="455D8219"/>
    <w:rsid w:val="46332F2A"/>
    <w:rsid w:val="4705A017"/>
    <w:rsid w:val="47E474EF"/>
    <w:rsid w:val="47F3581D"/>
    <w:rsid w:val="488C17E4"/>
    <w:rsid w:val="48A154E1"/>
    <w:rsid w:val="48DA1E84"/>
    <w:rsid w:val="493FE266"/>
    <w:rsid w:val="494DA636"/>
    <w:rsid w:val="49ADBBB0"/>
    <w:rsid w:val="4AE41C2B"/>
    <w:rsid w:val="4AEC36C8"/>
    <w:rsid w:val="4B5E020D"/>
    <w:rsid w:val="4C2D8741"/>
    <w:rsid w:val="4CAF6065"/>
    <w:rsid w:val="4D4305A3"/>
    <w:rsid w:val="4D5F36DB"/>
    <w:rsid w:val="4DCA9375"/>
    <w:rsid w:val="4F56B953"/>
    <w:rsid w:val="4F6EEDE4"/>
    <w:rsid w:val="4F86C11C"/>
    <w:rsid w:val="50354CF9"/>
    <w:rsid w:val="510FC690"/>
    <w:rsid w:val="511A7A48"/>
    <w:rsid w:val="513266D0"/>
    <w:rsid w:val="51D4CB8E"/>
    <w:rsid w:val="5252C138"/>
    <w:rsid w:val="52768361"/>
    <w:rsid w:val="53419DC3"/>
    <w:rsid w:val="53AC022A"/>
    <w:rsid w:val="5440A400"/>
    <w:rsid w:val="5469C933"/>
    <w:rsid w:val="550669E8"/>
    <w:rsid w:val="55463D5F"/>
    <w:rsid w:val="557C2AD7"/>
    <w:rsid w:val="56221639"/>
    <w:rsid w:val="5676B8E0"/>
    <w:rsid w:val="56868494"/>
    <w:rsid w:val="56B1A0E8"/>
    <w:rsid w:val="57CD8E0C"/>
    <w:rsid w:val="582AA12D"/>
    <w:rsid w:val="584EA039"/>
    <w:rsid w:val="58D03ACC"/>
    <w:rsid w:val="597E797B"/>
    <w:rsid w:val="59DE1D43"/>
    <w:rsid w:val="5A2C2207"/>
    <w:rsid w:val="5B141F47"/>
    <w:rsid w:val="5B9530D2"/>
    <w:rsid w:val="5BD82B72"/>
    <w:rsid w:val="5D22C85E"/>
    <w:rsid w:val="5D51D091"/>
    <w:rsid w:val="5DE2AB04"/>
    <w:rsid w:val="5E07B309"/>
    <w:rsid w:val="5E1B88A3"/>
    <w:rsid w:val="5E9962E7"/>
    <w:rsid w:val="5EA65CFB"/>
    <w:rsid w:val="5F2A5DFA"/>
    <w:rsid w:val="5F83C9A1"/>
    <w:rsid w:val="60CC9699"/>
    <w:rsid w:val="61D7637F"/>
    <w:rsid w:val="61FA245C"/>
    <w:rsid w:val="62533FCE"/>
    <w:rsid w:val="628430B7"/>
    <w:rsid w:val="6300882C"/>
    <w:rsid w:val="63652916"/>
    <w:rsid w:val="63A774F3"/>
    <w:rsid w:val="63EB8176"/>
    <w:rsid w:val="63EFCC77"/>
    <w:rsid w:val="640DB263"/>
    <w:rsid w:val="6471BA81"/>
    <w:rsid w:val="64953656"/>
    <w:rsid w:val="65327A54"/>
    <w:rsid w:val="65AD5657"/>
    <w:rsid w:val="65ADA20D"/>
    <w:rsid w:val="66E28DD7"/>
    <w:rsid w:val="670F6F7A"/>
    <w:rsid w:val="67168E0E"/>
    <w:rsid w:val="6723D980"/>
    <w:rsid w:val="672B4A88"/>
    <w:rsid w:val="67BB64AB"/>
    <w:rsid w:val="67D27A10"/>
    <w:rsid w:val="68232D13"/>
    <w:rsid w:val="683EE0B0"/>
    <w:rsid w:val="68B11CF8"/>
    <w:rsid w:val="68C34308"/>
    <w:rsid w:val="6905D91A"/>
    <w:rsid w:val="696F6442"/>
    <w:rsid w:val="698AD518"/>
    <w:rsid w:val="69C8DC7C"/>
    <w:rsid w:val="6A0314BA"/>
    <w:rsid w:val="6A9F99EF"/>
    <w:rsid w:val="6B01EB80"/>
    <w:rsid w:val="6B3109BC"/>
    <w:rsid w:val="6B3D67BC"/>
    <w:rsid w:val="6B6786B1"/>
    <w:rsid w:val="6BB4CCB6"/>
    <w:rsid w:val="6BF0E2C4"/>
    <w:rsid w:val="6CB87FCF"/>
    <w:rsid w:val="6D832F14"/>
    <w:rsid w:val="6D922279"/>
    <w:rsid w:val="6D9947FD"/>
    <w:rsid w:val="6DB8EF27"/>
    <w:rsid w:val="6DEC3891"/>
    <w:rsid w:val="6E55FE74"/>
    <w:rsid w:val="6E6615E5"/>
    <w:rsid w:val="6E91C546"/>
    <w:rsid w:val="6F3B99E6"/>
    <w:rsid w:val="70019596"/>
    <w:rsid w:val="701ECA51"/>
    <w:rsid w:val="7029849A"/>
    <w:rsid w:val="70C4E79A"/>
    <w:rsid w:val="72A76DBC"/>
    <w:rsid w:val="72A770AF"/>
    <w:rsid w:val="73C1EF7B"/>
    <w:rsid w:val="73E4397B"/>
    <w:rsid w:val="74EF518E"/>
    <w:rsid w:val="75364289"/>
    <w:rsid w:val="75AFD79E"/>
    <w:rsid w:val="75E9DDAF"/>
    <w:rsid w:val="76ABF92B"/>
    <w:rsid w:val="784FECEF"/>
    <w:rsid w:val="7853FD94"/>
    <w:rsid w:val="78D7A69F"/>
    <w:rsid w:val="791A368F"/>
    <w:rsid w:val="79638C11"/>
    <w:rsid w:val="7974D038"/>
    <w:rsid w:val="7A65E287"/>
    <w:rsid w:val="7A82232A"/>
    <w:rsid w:val="7A8380FE"/>
    <w:rsid w:val="7ABCF7A2"/>
    <w:rsid w:val="7ADFAC10"/>
    <w:rsid w:val="7AE4F8B8"/>
    <w:rsid w:val="7B95BCA8"/>
    <w:rsid w:val="7B9D5BE2"/>
    <w:rsid w:val="7BA8BE29"/>
    <w:rsid w:val="7BCF30B6"/>
    <w:rsid w:val="7BFE157C"/>
    <w:rsid w:val="7C6530A0"/>
    <w:rsid w:val="7CA654EE"/>
    <w:rsid w:val="7D38CA94"/>
    <w:rsid w:val="7D3E5E00"/>
    <w:rsid w:val="7D41CF07"/>
    <w:rsid w:val="7D6577C2"/>
    <w:rsid w:val="7D7CA4EE"/>
    <w:rsid w:val="7DC53782"/>
    <w:rsid w:val="7E2C5E7A"/>
    <w:rsid w:val="7E5201D6"/>
    <w:rsid w:val="7EA73A77"/>
    <w:rsid w:val="7F6DC62D"/>
    <w:rsid w:val="7FBCF4FD"/>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5545A"/>
  <w15:docId w15:val="{04FC40D9-F706-42CB-9242-799E2ECEC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06FDE"/>
    <w:pPr>
      <w:spacing w:after="0" w:line="240" w:lineRule="auto"/>
    </w:pPr>
    <w:rPr>
      <w:rFonts w:ascii="Arial" w:eastAsia="Times New Roman" w:hAnsi="Arial" w:cs="Times New Roman"/>
      <w:sz w:val="24"/>
      <w:szCs w:val="20"/>
      <w:lang w:eastAsia="nl-NL"/>
    </w:rPr>
  </w:style>
  <w:style w:type="paragraph" w:styleId="Kop7">
    <w:name w:val="heading 7"/>
    <w:basedOn w:val="Standaard"/>
    <w:next w:val="Standaard"/>
    <w:link w:val="Kop7Char"/>
    <w:semiHidden/>
    <w:unhideWhenUsed/>
    <w:qFormat/>
    <w:rsid w:val="00E06FDE"/>
    <w:pPr>
      <w:keepNext/>
      <w:jc w:val="both"/>
      <w:outlineLvl w:val="6"/>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7Char">
    <w:name w:val="Kop 7 Char"/>
    <w:basedOn w:val="Standaardalinea-lettertype"/>
    <w:link w:val="Kop7"/>
    <w:semiHidden/>
    <w:rsid w:val="00E06FDE"/>
    <w:rPr>
      <w:rFonts w:ascii="Arial" w:eastAsia="Times New Roman" w:hAnsi="Arial" w:cs="Times New Roman"/>
      <w:b/>
      <w:sz w:val="24"/>
      <w:szCs w:val="20"/>
      <w:lang w:eastAsia="nl-NL"/>
    </w:rPr>
  </w:style>
  <w:style w:type="character" w:styleId="Hyperlink">
    <w:name w:val="Hyperlink"/>
    <w:uiPriority w:val="99"/>
    <w:unhideWhenUsed/>
    <w:rsid w:val="00E06FDE"/>
    <w:rPr>
      <w:color w:val="0000FF"/>
      <w:u w:val="single"/>
    </w:rPr>
  </w:style>
  <w:style w:type="paragraph" w:styleId="Ballontekst">
    <w:name w:val="Balloon Text"/>
    <w:basedOn w:val="Standaard"/>
    <w:link w:val="BallontekstChar"/>
    <w:uiPriority w:val="99"/>
    <w:semiHidden/>
    <w:unhideWhenUsed/>
    <w:rsid w:val="00595A24"/>
    <w:rPr>
      <w:rFonts w:ascii="Tahoma" w:hAnsi="Tahoma" w:cs="Tahoma"/>
      <w:sz w:val="16"/>
      <w:szCs w:val="16"/>
    </w:rPr>
  </w:style>
  <w:style w:type="character" w:customStyle="1" w:styleId="BallontekstChar">
    <w:name w:val="Ballontekst Char"/>
    <w:basedOn w:val="Standaardalinea-lettertype"/>
    <w:link w:val="Ballontekst"/>
    <w:uiPriority w:val="99"/>
    <w:semiHidden/>
    <w:rsid w:val="00595A24"/>
    <w:rPr>
      <w:rFonts w:ascii="Tahoma" w:eastAsia="Times New Roman" w:hAnsi="Tahoma" w:cs="Tahoma"/>
      <w:sz w:val="16"/>
      <w:szCs w:val="16"/>
      <w:lang w:eastAsia="nl-NL"/>
    </w:rPr>
  </w:style>
  <w:style w:type="paragraph" w:customStyle="1" w:styleId="Hoofdtekst">
    <w:name w:val="Hoofdtekst"/>
    <w:rsid w:val="00BE2D7C"/>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nl-NL"/>
    </w:rPr>
  </w:style>
  <w:style w:type="paragraph" w:styleId="Geenafstand">
    <w:name w:val="No Spacing"/>
    <w:uiPriority w:val="1"/>
    <w:qFormat/>
    <w:rsid w:val="00032648"/>
    <w:pPr>
      <w:spacing w:after="0" w:line="240" w:lineRule="auto"/>
    </w:pPr>
    <w:rPr>
      <w:rFonts w:ascii="Arial" w:eastAsia="Times New Roman" w:hAnsi="Arial" w:cs="Times New Roman"/>
      <w:sz w:val="24"/>
      <w:szCs w:val="20"/>
      <w:lang w:eastAsia="nl-NL"/>
    </w:rPr>
  </w:style>
  <w:style w:type="paragraph" w:styleId="Normaalweb">
    <w:name w:val="Normal (Web)"/>
    <w:basedOn w:val="Standaard"/>
    <w:uiPriority w:val="99"/>
    <w:semiHidden/>
    <w:unhideWhenUsed/>
    <w:rsid w:val="0020055D"/>
    <w:pPr>
      <w:spacing w:before="100" w:beforeAutospacing="1" w:after="100" w:afterAutospacing="1"/>
    </w:pPr>
    <w:rPr>
      <w:rFonts w:ascii="Times New Roman" w:eastAsiaTheme="minorHAnsi" w:hAnsi="Times New Roman"/>
      <w:szCs w:val="24"/>
    </w:rPr>
  </w:style>
  <w:style w:type="paragraph" w:customStyle="1" w:styleId="xmsonormal">
    <w:name w:val="x_msonormal"/>
    <w:basedOn w:val="Standaard"/>
    <w:rsid w:val="003D5C56"/>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616226">
      <w:bodyDiv w:val="1"/>
      <w:marLeft w:val="0"/>
      <w:marRight w:val="0"/>
      <w:marTop w:val="0"/>
      <w:marBottom w:val="0"/>
      <w:divBdr>
        <w:top w:val="none" w:sz="0" w:space="0" w:color="auto"/>
        <w:left w:val="none" w:sz="0" w:space="0" w:color="auto"/>
        <w:bottom w:val="none" w:sz="0" w:space="0" w:color="auto"/>
        <w:right w:val="none" w:sz="0" w:space="0" w:color="auto"/>
      </w:divBdr>
    </w:div>
    <w:div w:id="327556330">
      <w:bodyDiv w:val="1"/>
      <w:marLeft w:val="0"/>
      <w:marRight w:val="0"/>
      <w:marTop w:val="0"/>
      <w:marBottom w:val="0"/>
      <w:divBdr>
        <w:top w:val="none" w:sz="0" w:space="0" w:color="auto"/>
        <w:left w:val="none" w:sz="0" w:space="0" w:color="auto"/>
        <w:bottom w:val="none" w:sz="0" w:space="0" w:color="auto"/>
        <w:right w:val="none" w:sz="0" w:space="0" w:color="auto"/>
      </w:divBdr>
    </w:div>
    <w:div w:id="442769650">
      <w:bodyDiv w:val="1"/>
      <w:marLeft w:val="0"/>
      <w:marRight w:val="0"/>
      <w:marTop w:val="0"/>
      <w:marBottom w:val="0"/>
      <w:divBdr>
        <w:top w:val="none" w:sz="0" w:space="0" w:color="auto"/>
        <w:left w:val="none" w:sz="0" w:space="0" w:color="auto"/>
        <w:bottom w:val="none" w:sz="0" w:space="0" w:color="auto"/>
        <w:right w:val="none" w:sz="0" w:space="0" w:color="auto"/>
      </w:divBdr>
    </w:div>
    <w:div w:id="459805394">
      <w:bodyDiv w:val="1"/>
      <w:marLeft w:val="0"/>
      <w:marRight w:val="0"/>
      <w:marTop w:val="0"/>
      <w:marBottom w:val="0"/>
      <w:divBdr>
        <w:top w:val="none" w:sz="0" w:space="0" w:color="auto"/>
        <w:left w:val="none" w:sz="0" w:space="0" w:color="auto"/>
        <w:bottom w:val="none" w:sz="0" w:space="0" w:color="auto"/>
        <w:right w:val="none" w:sz="0" w:space="0" w:color="auto"/>
      </w:divBdr>
    </w:div>
    <w:div w:id="660081614">
      <w:bodyDiv w:val="1"/>
      <w:marLeft w:val="0"/>
      <w:marRight w:val="0"/>
      <w:marTop w:val="0"/>
      <w:marBottom w:val="0"/>
      <w:divBdr>
        <w:top w:val="none" w:sz="0" w:space="0" w:color="auto"/>
        <w:left w:val="none" w:sz="0" w:space="0" w:color="auto"/>
        <w:bottom w:val="none" w:sz="0" w:space="0" w:color="auto"/>
        <w:right w:val="none" w:sz="0" w:space="0" w:color="auto"/>
      </w:divBdr>
    </w:div>
    <w:div w:id="761148144">
      <w:bodyDiv w:val="1"/>
      <w:marLeft w:val="0"/>
      <w:marRight w:val="0"/>
      <w:marTop w:val="0"/>
      <w:marBottom w:val="0"/>
      <w:divBdr>
        <w:top w:val="none" w:sz="0" w:space="0" w:color="auto"/>
        <w:left w:val="none" w:sz="0" w:space="0" w:color="auto"/>
        <w:bottom w:val="none" w:sz="0" w:space="0" w:color="auto"/>
        <w:right w:val="none" w:sz="0" w:space="0" w:color="auto"/>
      </w:divBdr>
    </w:div>
    <w:div w:id="799147064">
      <w:bodyDiv w:val="1"/>
      <w:marLeft w:val="0"/>
      <w:marRight w:val="0"/>
      <w:marTop w:val="0"/>
      <w:marBottom w:val="0"/>
      <w:divBdr>
        <w:top w:val="none" w:sz="0" w:space="0" w:color="auto"/>
        <w:left w:val="none" w:sz="0" w:space="0" w:color="auto"/>
        <w:bottom w:val="none" w:sz="0" w:space="0" w:color="auto"/>
        <w:right w:val="none" w:sz="0" w:space="0" w:color="auto"/>
      </w:divBdr>
    </w:div>
    <w:div w:id="1515265635">
      <w:bodyDiv w:val="1"/>
      <w:marLeft w:val="0"/>
      <w:marRight w:val="0"/>
      <w:marTop w:val="0"/>
      <w:marBottom w:val="0"/>
      <w:divBdr>
        <w:top w:val="none" w:sz="0" w:space="0" w:color="auto"/>
        <w:left w:val="none" w:sz="0" w:space="0" w:color="auto"/>
        <w:bottom w:val="none" w:sz="0" w:space="0" w:color="auto"/>
        <w:right w:val="none" w:sz="0" w:space="0" w:color="auto"/>
      </w:divBdr>
    </w:div>
    <w:div w:id="1999185032">
      <w:bodyDiv w:val="1"/>
      <w:marLeft w:val="0"/>
      <w:marRight w:val="0"/>
      <w:marTop w:val="0"/>
      <w:marBottom w:val="0"/>
      <w:divBdr>
        <w:top w:val="none" w:sz="0" w:space="0" w:color="auto"/>
        <w:left w:val="none" w:sz="0" w:space="0" w:color="auto"/>
        <w:bottom w:val="none" w:sz="0" w:space="0" w:color="auto"/>
        <w:right w:val="none" w:sz="0" w:space="0" w:color="auto"/>
      </w:divBdr>
    </w:div>
    <w:div w:id="2130002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obskortland.nl" TargetMode="Externa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ibliotheekaandenijssel.nl/collectie-activiteiten/activiteiten/2020/dieuwertje-blok.html" TargetMode="External"/><Relationship Id="rId5" Type="http://schemas.openxmlformats.org/officeDocument/2006/relationships/settings" Target="settings.xml"/><Relationship Id="rId10" Type="http://schemas.openxmlformats.org/officeDocument/2006/relationships/hyperlink" Target="https://www.bibliotheekaandenijssel.nl/collectie-activiteiten/activiteiten/2020/spannende-speurtocht.html"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8AA5DE4449CA4CB67B1F59036A11F2" ma:contentTypeVersion="12" ma:contentTypeDescription="Een nieuw document maken." ma:contentTypeScope="" ma:versionID="eaa3bbc644b3163fa88c064990942745">
  <xsd:schema xmlns:xsd="http://www.w3.org/2001/XMLSchema" xmlns:xs="http://www.w3.org/2001/XMLSchema" xmlns:p="http://schemas.microsoft.com/office/2006/metadata/properties" xmlns:ns2="a439568b-21b2-45f6-9bf0-2f23beb2942e" xmlns:ns3="5064d9ab-8391-4e9d-aa75-af6a2c84361b" targetNamespace="http://schemas.microsoft.com/office/2006/metadata/properties" ma:root="true" ma:fieldsID="9d379f7aa126a8173f3c100b3fe1c289" ns2:_="" ns3:_="">
    <xsd:import namespace="a439568b-21b2-45f6-9bf0-2f23beb2942e"/>
    <xsd:import namespace="5064d9ab-8391-4e9d-aa75-af6a2c8436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39568b-21b2-45f6-9bf0-2f23beb294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64d9ab-8391-4e9d-aa75-af6a2c84361b"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5064d9ab-8391-4e9d-aa75-af6a2c84361b">
      <UserInfo>
        <DisplayName>Pers-KORT-JIS</DisplayName>
        <AccountId>18</AccountId>
        <AccountType/>
      </UserInfo>
      <UserInfo>
        <DisplayName>Pers-KORT-OUV</DisplayName>
        <AccountId>19</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7B6647-B03B-40A7-A28E-5F6A3707B2F1}">
  <ds:schemaRefs>
    <ds:schemaRef ds:uri="http://schemas.microsoft.com/office/2006/metadata/contentType"/>
    <ds:schemaRef ds:uri="http://schemas.microsoft.com/office/2006/metadata/properties/metaAttributes"/>
    <ds:schemaRef ds:uri="http://www.w3.org/2000/xmlns/"/>
    <ds:schemaRef ds:uri="http://www.w3.org/2001/XMLSchema"/>
    <ds:schemaRef ds:uri="a439568b-21b2-45f6-9bf0-2f23beb2942e"/>
    <ds:schemaRef ds:uri="5064d9ab-8391-4e9d-aa75-af6a2c84361b"/>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14849E-84C7-4FBA-922F-130076AC1E20}">
  <ds:schemaRefs>
    <ds:schemaRef ds:uri="5064d9ab-8391-4e9d-aa75-af6a2c84361b"/>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a439568b-21b2-45f6-9bf0-2f23beb2942e"/>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3A6C35E3-DC9E-4602-8A70-70C16C7D64C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5022A180</Template>
  <TotalTime>0</TotalTime>
  <Pages>3</Pages>
  <Words>953</Words>
  <Characters>5242</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Heutink ICT</Company>
  <LinksUpToDate>false</LinksUpToDate>
  <CharactersWithSpaces>6183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Willeke Galuska</dc:creator>
  <cp:keywords/>
  <cp:lastModifiedBy>Marja van Meijeren</cp:lastModifiedBy>
  <cp:revision>2</cp:revision>
  <cp:lastPrinted>2020-10-02T10:39:00Z</cp:lastPrinted>
  <dcterms:created xsi:type="dcterms:W3CDTF">2020-10-02T12:54:00Z</dcterms:created>
  <dcterms:modified xsi:type="dcterms:W3CDTF">2020-10-02T12:54:00Z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0x0101005C8AA5DE4449CA4CB67B1F59036A11F2</vt:lpwstr>
  </property>
  <property fmtid="{D5CDD505-2E9C-101B-9397-08002B2CF9AE}" pid="3" name="Order">
    <vt:r8>175600</vt:r8>
  </property>
</Properties>
</file>